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B05D34" w14:textId="7CF60625" w:rsidR="006B3869" w:rsidRDefault="004E63D4" w:rsidP="006B3869">
      <w:pPr>
        <w:pStyle w:val="Nzev"/>
        <w:rPr>
          <w:lang w:val="sk-SK"/>
        </w:rPr>
      </w:pPr>
      <w:r>
        <w:rPr>
          <w:lang w:val="sk-SK"/>
        </w:rPr>
        <w:t>Školní nahrávací studio školní redakce</w:t>
      </w:r>
    </w:p>
    <w:p w14:paraId="42E9131A" w14:textId="028EB619" w:rsidR="006B3869" w:rsidRDefault="006B3869" w:rsidP="006B3869">
      <w:pPr>
        <w:rPr>
          <w:lang w:val="sk-SK"/>
        </w:rPr>
      </w:pPr>
    </w:p>
    <w:p w14:paraId="37EC94E8" w14:textId="0A194820" w:rsidR="006B3869" w:rsidRDefault="006B3869" w:rsidP="006B3869">
      <w:pPr>
        <w:rPr>
          <w:lang w:val="sk-SK"/>
        </w:rPr>
      </w:pPr>
    </w:p>
    <w:p w14:paraId="06F0B4D1" w14:textId="61A56AC7" w:rsidR="006B3869" w:rsidRDefault="004E63D4" w:rsidP="006B3869">
      <w:pPr>
        <w:pStyle w:val="Podnadpis"/>
        <w:rPr>
          <w:lang w:val="sk-SK"/>
        </w:rPr>
      </w:pPr>
      <w:r>
        <w:rPr>
          <w:lang w:val="sk-SK"/>
        </w:rPr>
        <w:t xml:space="preserve">Základní škola </w:t>
      </w:r>
      <w:proofErr w:type="spellStart"/>
      <w:r>
        <w:rPr>
          <w:lang w:val="sk-SK"/>
        </w:rPr>
        <w:t>Dubňany</w:t>
      </w:r>
      <w:proofErr w:type="spellEnd"/>
      <w:r w:rsidR="003C4B12">
        <w:rPr>
          <w:lang w:val="sk-SK"/>
        </w:rPr>
        <w:t xml:space="preserve">, </w:t>
      </w:r>
      <w:proofErr w:type="spellStart"/>
      <w:r w:rsidR="003C4B12">
        <w:rPr>
          <w:lang w:val="sk-SK"/>
        </w:rPr>
        <w:t>p.o</w:t>
      </w:r>
      <w:proofErr w:type="spellEnd"/>
      <w:r w:rsidR="003C4B12">
        <w:rPr>
          <w:lang w:val="sk-SK"/>
        </w:rPr>
        <w:t>.</w:t>
      </w:r>
    </w:p>
    <w:p w14:paraId="0956A776" w14:textId="41CF24C0" w:rsidR="004E63D4" w:rsidRDefault="004E63D4" w:rsidP="004E63D4">
      <w:pPr>
        <w:pStyle w:val="Podnadpis"/>
        <w:rPr>
          <w:lang w:val="sk-SK"/>
        </w:rPr>
      </w:pPr>
      <w:proofErr w:type="spellStart"/>
      <w:r>
        <w:rPr>
          <w:lang w:val="sk-SK"/>
        </w:rPr>
        <w:t>Hodonínská</w:t>
      </w:r>
      <w:proofErr w:type="spellEnd"/>
      <w:r>
        <w:rPr>
          <w:lang w:val="sk-SK"/>
        </w:rPr>
        <w:t xml:space="preserve"> 925</w:t>
      </w:r>
    </w:p>
    <w:p w14:paraId="42C19E89" w14:textId="6456F9B8" w:rsidR="004E63D4" w:rsidRPr="004E63D4" w:rsidRDefault="004E63D4" w:rsidP="004E63D4">
      <w:pPr>
        <w:pStyle w:val="Podnadpis"/>
        <w:rPr>
          <w:lang w:val="sk-SK"/>
        </w:rPr>
      </w:pPr>
      <w:r>
        <w:rPr>
          <w:lang w:val="sk-SK"/>
        </w:rPr>
        <w:t xml:space="preserve">696 03 </w:t>
      </w:r>
      <w:proofErr w:type="spellStart"/>
      <w:r>
        <w:rPr>
          <w:lang w:val="sk-SK"/>
        </w:rPr>
        <w:t>Dubňany</w:t>
      </w:r>
      <w:proofErr w:type="spellEnd"/>
    </w:p>
    <w:p w14:paraId="1437F56D" w14:textId="77777777" w:rsidR="004E63D4" w:rsidRPr="004E63D4" w:rsidRDefault="004E63D4" w:rsidP="004E63D4">
      <w:pPr>
        <w:rPr>
          <w:lang w:val="sk-SK"/>
        </w:rPr>
      </w:pPr>
    </w:p>
    <w:p w14:paraId="4EF5C3D2" w14:textId="7BAC52B1" w:rsidR="006B3869" w:rsidRDefault="006B3869">
      <w:pPr>
        <w:rPr>
          <w:lang w:val="sk-SK"/>
        </w:rPr>
      </w:pPr>
      <w:r>
        <w:rPr>
          <w:lang w:val="sk-SK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sz w:val="21"/>
          <w:szCs w:val="21"/>
        </w:rPr>
        <w:id w:val="67546494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28F51B7" w14:textId="1A38E7CE" w:rsidR="00333116" w:rsidRDefault="00333116">
          <w:pPr>
            <w:pStyle w:val="Nadpisobsahu"/>
          </w:pPr>
          <w:r>
            <w:t>Obsah</w:t>
          </w:r>
        </w:p>
        <w:p w14:paraId="15987667" w14:textId="6E3844BF" w:rsidR="00E32079" w:rsidRDefault="00333116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5447944" w:history="1">
            <w:r w:rsidR="00E32079" w:rsidRPr="00002AC9">
              <w:rPr>
                <w:rStyle w:val="Hypertextovodkaz"/>
                <w:noProof/>
              </w:rPr>
              <w:t>Anotace projektu</w:t>
            </w:r>
            <w:r w:rsidR="00E32079">
              <w:rPr>
                <w:noProof/>
                <w:webHidden/>
              </w:rPr>
              <w:tab/>
            </w:r>
            <w:r w:rsidR="00E32079">
              <w:rPr>
                <w:noProof/>
                <w:webHidden/>
              </w:rPr>
              <w:fldChar w:fldCharType="begin"/>
            </w:r>
            <w:r w:rsidR="00E32079">
              <w:rPr>
                <w:noProof/>
                <w:webHidden/>
              </w:rPr>
              <w:instrText xml:space="preserve"> PAGEREF _Toc115447944 \h </w:instrText>
            </w:r>
            <w:r w:rsidR="00E32079">
              <w:rPr>
                <w:noProof/>
                <w:webHidden/>
              </w:rPr>
            </w:r>
            <w:r w:rsidR="00E32079">
              <w:rPr>
                <w:noProof/>
                <w:webHidden/>
              </w:rPr>
              <w:fldChar w:fldCharType="separate"/>
            </w:r>
            <w:r w:rsidR="00E32079">
              <w:rPr>
                <w:noProof/>
                <w:webHidden/>
              </w:rPr>
              <w:t>3</w:t>
            </w:r>
            <w:r w:rsidR="00E32079">
              <w:rPr>
                <w:noProof/>
                <w:webHidden/>
              </w:rPr>
              <w:fldChar w:fldCharType="end"/>
            </w:r>
          </w:hyperlink>
        </w:p>
        <w:p w14:paraId="1503040C" w14:textId="2AE3DE7B" w:rsidR="00E32079" w:rsidRDefault="00E32079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5447945" w:history="1">
            <w:r w:rsidRPr="00002AC9">
              <w:rPr>
                <w:rStyle w:val="Hypertextovodkaz"/>
                <w:noProof/>
              </w:rPr>
              <w:t>Cenová kalkulace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_Toc115447945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BEF470" w14:textId="13980704" w:rsidR="00E32079" w:rsidRDefault="00E32079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5447946" w:history="1">
            <w:r w:rsidRPr="00002AC9">
              <w:rPr>
                <w:rStyle w:val="Hypertextovodkaz"/>
                <w:noProof/>
              </w:rPr>
              <w:t>Přehled vybavení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_Toc115447946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B42961" w14:textId="30603698" w:rsidR="00E32079" w:rsidRDefault="00E32079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5447947" w:history="1">
            <w:r w:rsidRPr="00002AC9">
              <w:rPr>
                <w:rStyle w:val="Hypertextovodkaz"/>
                <w:noProof/>
              </w:rPr>
              <w:t>Pinnacle Studio 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_Toc115447947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A44D05" w14:textId="3E9120DE" w:rsidR="00E32079" w:rsidRDefault="00E32079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5447948" w:history="1">
            <w:r w:rsidRPr="00002AC9">
              <w:rPr>
                <w:rStyle w:val="Hypertextovodkaz"/>
                <w:noProof/>
              </w:rPr>
              <w:t>Studenti zapojení do projektu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_Toc115447948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2BB068" w14:textId="5C6B0D1C" w:rsidR="00E32079" w:rsidRDefault="00E32079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5447949" w:history="1">
            <w:r w:rsidRPr="00002AC9">
              <w:rPr>
                <w:rStyle w:val="Hypertextovodkaz"/>
                <w:noProof/>
              </w:rPr>
              <w:t>Jak na 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_Toc115447949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1B355D" w14:textId="7612A1AC" w:rsidR="00E32079" w:rsidRDefault="00E32079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5447950" w:history="1">
            <w:r w:rsidRPr="00002AC9">
              <w:rPr>
                <w:rStyle w:val="Hypertextovodkaz"/>
                <w:noProof/>
              </w:rPr>
              <w:t>Výstupy projektu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_Toc115447950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DAF160" w14:textId="46E0D70B" w:rsidR="00E32079" w:rsidRDefault="00E32079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5447951" w:history="1">
            <w:r w:rsidRPr="00002AC9">
              <w:rPr>
                <w:rStyle w:val="Hypertextovodkaz"/>
                <w:noProof/>
              </w:rPr>
              <w:t>Poděkování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_Toc115447951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3ECB26" w14:textId="0A6AB962" w:rsidR="00333116" w:rsidRDefault="00333116">
          <w:r>
            <w:rPr>
              <w:b/>
              <w:bCs/>
            </w:rPr>
            <w:fldChar w:fldCharType="end"/>
          </w:r>
        </w:p>
      </w:sdtContent>
    </w:sdt>
    <w:p w14:paraId="0AB9C815" w14:textId="77777777" w:rsidR="00333116" w:rsidRDefault="00333116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17DD11D" w14:textId="001397F8" w:rsidR="006B3869" w:rsidRDefault="004E63D4" w:rsidP="006B3869">
      <w:pPr>
        <w:pStyle w:val="Nadpis1"/>
      </w:pPr>
      <w:bookmarkStart w:id="0" w:name="_Toc115447944"/>
      <w:r>
        <w:lastRenderedPageBreak/>
        <w:t>Anotace projektu</w:t>
      </w:r>
      <w:bookmarkEnd w:id="0"/>
    </w:p>
    <w:p w14:paraId="343BBDEA" w14:textId="4A3910BA" w:rsidR="004E63D4" w:rsidRPr="004E63D4" w:rsidRDefault="004E63D4" w:rsidP="004E63D4">
      <w:pPr>
        <w:pStyle w:val="Odstavecseseznamem"/>
        <w:numPr>
          <w:ilvl w:val="0"/>
          <w:numId w:val="1"/>
        </w:numPr>
        <w:rPr>
          <w:sz w:val="26"/>
          <w:szCs w:val="26"/>
        </w:rPr>
      </w:pPr>
      <w:r w:rsidRPr="004E63D4">
        <w:rPr>
          <w:sz w:val="26"/>
          <w:szCs w:val="26"/>
        </w:rPr>
        <w:t>Plán projektu</w:t>
      </w:r>
    </w:p>
    <w:p w14:paraId="59AF8E2C" w14:textId="28A88272" w:rsidR="004E63D4" w:rsidRPr="00E32079" w:rsidRDefault="003C4B12" w:rsidP="00E32079">
      <w:pPr>
        <w:pStyle w:val="Odstavecseseznamem"/>
        <w:numPr>
          <w:ilvl w:val="0"/>
          <w:numId w:val="11"/>
        </w:numPr>
        <w:rPr>
          <w:sz w:val="24"/>
          <w:szCs w:val="24"/>
        </w:rPr>
      </w:pPr>
      <w:r w:rsidRPr="00E32079">
        <w:rPr>
          <w:sz w:val="24"/>
          <w:szCs w:val="24"/>
        </w:rPr>
        <w:t>Motivace žáků k využívání techniky za účelem sebeprezentace a prezentace školy a regionu</w:t>
      </w:r>
    </w:p>
    <w:p w14:paraId="725D4A32" w14:textId="77744479" w:rsidR="003C4B12" w:rsidRPr="00E32079" w:rsidRDefault="003C4B12" w:rsidP="00E32079">
      <w:pPr>
        <w:pStyle w:val="Odstavecseseznamem"/>
        <w:numPr>
          <w:ilvl w:val="0"/>
          <w:numId w:val="11"/>
        </w:numPr>
        <w:rPr>
          <w:sz w:val="24"/>
          <w:szCs w:val="24"/>
        </w:rPr>
      </w:pPr>
      <w:r w:rsidRPr="00E32079">
        <w:rPr>
          <w:sz w:val="24"/>
          <w:szCs w:val="24"/>
        </w:rPr>
        <w:t>Výběr a nákup vhodné techniky</w:t>
      </w:r>
    </w:p>
    <w:p w14:paraId="4273BDA8" w14:textId="3590B8A0" w:rsidR="003C4B12" w:rsidRPr="00E32079" w:rsidRDefault="003C4B12" w:rsidP="00E32079">
      <w:pPr>
        <w:pStyle w:val="Odstavecseseznamem"/>
        <w:numPr>
          <w:ilvl w:val="0"/>
          <w:numId w:val="11"/>
        </w:numPr>
        <w:rPr>
          <w:sz w:val="24"/>
          <w:szCs w:val="24"/>
        </w:rPr>
      </w:pPr>
      <w:r w:rsidRPr="00E32079">
        <w:rPr>
          <w:sz w:val="24"/>
          <w:szCs w:val="24"/>
        </w:rPr>
        <w:t>Seznámení žáků s technikou a možnostmi jejího využití</w:t>
      </w:r>
    </w:p>
    <w:p w14:paraId="5CF42BE2" w14:textId="1E5CC8E5" w:rsidR="003C4B12" w:rsidRPr="00E32079" w:rsidRDefault="003C4B12" w:rsidP="00E32079">
      <w:pPr>
        <w:pStyle w:val="Odstavecseseznamem"/>
        <w:numPr>
          <w:ilvl w:val="0"/>
          <w:numId w:val="11"/>
        </w:numPr>
        <w:rPr>
          <w:sz w:val="24"/>
          <w:szCs w:val="24"/>
        </w:rPr>
      </w:pPr>
      <w:r w:rsidRPr="00E32079">
        <w:rPr>
          <w:sz w:val="24"/>
          <w:szCs w:val="24"/>
        </w:rPr>
        <w:t>Poskytnutí prostoru pro kreativní činnosti žáků, motivace, konzultace s týmem</w:t>
      </w:r>
    </w:p>
    <w:p w14:paraId="370D7C88" w14:textId="77777777" w:rsidR="004C295A" w:rsidRPr="006D3720" w:rsidRDefault="004C295A" w:rsidP="004C295A"/>
    <w:p w14:paraId="4D24D605" w14:textId="049364E3" w:rsidR="004E63D4" w:rsidRPr="004E63D4" w:rsidRDefault="004E63D4" w:rsidP="004E63D4">
      <w:pPr>
        <w:pStyle w:val="Odstavecseseznamem"/>
        <w:numPr>
          <w:ilvl w:val="0"/>
          <w:numId w:val="1"/>
        </w:numPr>
        <w:rPr>
          <w:sz w:val="26"/>
          <w:szCs w:val="26"/>
        </w:rPr>
      </w:pPr>
      <w:r w:rsidRPr="004E63D4">
        <w:rPr>
          <w:sz w:val="26"/>
          <w:szCs w:val="26"/>
        </w:rPr>
        <w:t>Cíle projektu</w:t>
      </w:r>
    </w:p>
    <w:p w14:paraId="2C092089" w14:textId="77777777" w:rsidR="009E023E" w:rsidRDefault="004E63D4" w:rsidP="009E023E">
      <w:pPr>
        <w:jc w:val="both"/>
        <w:rPr>
          <w:rFonts w:ascii="Calibri" w:hAnsi="Calibri" w:cs="Calibri"/>
          <w:color w:val="000000"/>
          <w:sz w:val="22"/>
          <w:szCs w:val="22"/>
        </w:rPr>
      </w:pPr>
      <w:r w:rsidRPr="009E023E">
        <w:rPr>
          <w:rFonts w:ascii="Calibri" w:hAnsi="Calibri" w:cs="Calibri"/>
          <w:color w:val="000000"/>
          <w:sz w:val="22"/>
          <w:szCs w:val="22"/>
        </w:rPr>
        <w:t>Žáci se naučí</w:t>
      </w:r>
      <w:r w:rsidR="009E023E">
        <w:rPr>
          <w:rFonts w:ascii="Calibri" w:hAnsi="Calibri" w:cs="Calibri"/>
          <w:color w:val="000000"/>
          <w:sz w:val="22"/>
          <w:szCs w:val="22"/>
        </w:rPr>
        <w:t>:</w:t>
      </w:r>
    </w:p>
    <w:p w14:paraId="2592110A" w14:textId="251E319F" w:rsidR="004E63D4" w:rsidRPr="009E023E" w:rsidRDefault="004E63D4" w:rsidP="009E023E">
      <w:pPr>
        <w:pStyle w:val="Odstavecseseznamem"/>
        <w:numPr>
          <w:ilvl w:val="0"/>
          <w:numId w:val="9"/>
        </w:numPr>
        <w:jc w:val="both"/>
        <w:rPr>
          <w:rFonts w:cstheme="minorHAnsi"/>
          <w:sz w:val="22"/>
        </w:rPr>
      </w:pPr>
      <w:r w:rsidRPr="009E023E">
        <w:rPr>
          <w:rFonts w:cstheme="minorHAnsi"/>
          <w:color w:val="000000"/>
          <w:sz w:val="24"/>
          <w:szCs w:val="22"/>
        </w:rPr>
        <w:t>ovládat klasickou videokameru a Go</w:t>
      </w:r>
      <w:r w:rsidR="009E023E" w:rsidRPr="009E023E">
        <w:rPr>
          <w:rFonts w:cstheme="minorHAnsi"/>
          <w:color w:val="000000"/>
          <w:sz w:val="24"/>
          <w:szCs w:val="22"/>
        </w:rPr>
        <w:t>P</w:t>
      </w:r>
      <w:r w:rsidRPr="009E023E">
        <w:rPr>
          <w:rFonts w:cstheme="minorHAnsi"/>
          <w:color w:val="000000"/>
          <w:sz w:val="24"/>
          <w:szCs w:val="22"/>
        </w:rPr>
        <w:t xml:space="preserve">ro kameru. Natočený materiál stáhnou do notebooku nebo do stolního PC, kde následně obraz a zvuk sestříhají a upraví. Naučí se natáčet reportáže ze života školy a obce. Vytvoří demonstrační a instruktážní výukové filmy. Mohou se pokusit i o hraný či dokumentární film. Zvládnou </w:t>
      </w:r>
      <w:proofErr w:type="spellStart"/>
      <w:r w:rsidRPr="009E023E">
        <w:rPr>
          <w:rFonts w:cstheme="minorHAnsi"/>
          <w:color w:val="000000"/>
          <w:sz w:val="24"/>
          <w:szCs w:val="22"/>
        </w:rPr>
        <w:t>sebeprezentační</w:t>
      </w:r>
      <w:proofErr w:type="spellEnd"/>
      <w:r w:rsidRPr="009E023E">
        <w:rPr>
          <w:rFonts w:cstheme="minorHAnsi"/>
          <w:color w:val="000000"/>
          <w:sz w:val="24"/>
          <w:szCs w:val="22"/>
        </w:rPr>
        <w:t xml:space="preserve"> dovednosti a vystupování před publikem a kamerou. Budou spolupracovat v redakčních týmech. Představí svůj pohled na témata, která jsou pro ně důležitá.</w:t>
      </w:r>
    </w:p>
    <w:p w14:paraId="408C856E" w14:textId="708C383C" w:rsidR="004E63D4" w:rsidRPr="004E63D4" w:rsidRDefault="004E63D4" w:rsidP="009E023E">
      <w:pPr>
        <w:pStyle w:val="Normlnweb"/>
        <w:numPr>
          <w:ilvl w:val="0"/>
          <w:numId w:val="9"/>
        </w:numPr>
        <w:spacing w:before="0" w:beforeAutospacing="0" w:after="120" w:afterAutospacing="0"/>
        <w:jc w:val="both"/>
        <w:rPr>
          <w:rFonts w:asciiTheme="minorHAnsi" w:hAnsiTheme="minorHAnsi" w:cstheme="minorHAnsi"/>
          <w:sz w:val="28"/>
        </w:rPr>
      </w:pPr>
      <w:r w:rsidRPr="004E63D4">
        <w:rPr>
          <w:rFonts w:asciiTheme="minorHAnsi" w:hAnsiTheme="minorHAnsi" w:cstheme="minorHAnsi"/>
          <w:color w:val="000000"/>
          <w:szCs w:val="22"/>
        </w:rPr>
        <w:t>ovládat záznamovou techniku (videokamera a její ovládání)</w:t>
      </w:r>
      <w:r w:rsidR="009E023E">
        <w:rPr>
          <w:rFonts w:asciiTheme="minorHAnsi" w:hAnsiTheme="minorHAnsi" w:cstheme="minorHAnsi"/>
          <w:color w:val="000000"/>
          <w:szCs w:val="22"/>
        </w:rPr>
        <w:t>.</w:t>
      </w:r>
    </w:p>
    <w:p w14:paraId="69E7B615" w14:textId="4E564B22" w:rsidR="004E63D4" w:rsidRPr="004E63D4" w:rsidRDefault="004E63D4" w:rsidP="009E023E">
      <w:pPr>
        <w:pStyle w:val="Normlnweb"/>
        <w:numPr>
          <w:ilvl w:val="0"/>
          <w:numId w:val="9"/>
        </w:numPr>
        <w:spacing w:before="0" w:beforeAutospacing="0" w:after="120" w:afterAutospacing="0"/>
        <w:jc w:val="both"/>
        <w:rPr>
          <w:rFonts w:asciiTheme="minorHAnsi" w:hAnsiTheme="minorHAnsi" w:cstheme="minorHAnsi"/>
          <w:sz w:val="28"/>
        </w:rPr>
      </w:pPr>
      <w:r w:rsidRPr="004E63D4">
        <w:rPr>
          <w:rFonts w:asciiTheme="minorHAnsi" w:hAnsiTheme="minorHAnsi" w:cstheme="minorHAnsi"/>
          <w:color w:val="000000"/>
          <w:szCs w:val="22"/>
        </w:rPr>
        <w:t>zpracovat videozáznam (sestříhat, ozvučit, upravit obraz)</w:t>
      </w:r>
      <w:r w:rsidR="009E023E">
        <w:rPr>
          <w:rFonts w:asciiTheme="minorHAnsi" w:hAnsiTheme="minorHAnsi" w:cstheme="minorHAnsi"/>
          <w:color w:val="000000"/>
          <w:szCs w:val="22"/>
        </w:rPr>
        <w:t>.</w:t>
      </w:r>
    </w:p>
    <w:p w14:paraId="79413DC2" w14:textId="5F8D4293" w:rsidR="004E63D4" w:rsidRPr="004E63D4" w:rsidRDefault="004E63D4" w:rsidP="009E023E">
      <w:pPr>
        <w:pStyle w:val="Normlnweb"/>
        <w:numPr>
          <w:ilvl w:val="0"/>
          <w:numId w:val="9"/>
        </w:numPr>
        <w:spacing w:before="0" w:beforeAutospacing="0" w:after="120" w:afterAutospacing="0"/>
        <w:jc w:val="both"/>
        <w:rPr>
          <w:rFonts w:asciiTheme="minorHAnsi" w:hAnsiTheme="minorHAnsi" w:cstheme="minorHAnsi"/>
          <w:sz w:val="28"/>
        </w:rPr>
      </w:pPr>
      <w:r w:rsidRPr="004E63D4">
        <w:rPr>
          <w:rFonts w:asciiTheme="minorHAnsi" w:hAnsiTheme="minorHAnsi" w:cstheme="minorHAnsi"/>
          <w:color w:val="000000"/>
          <w:szCs w:val="22"/>
        </w:rPr>
        <w:t xml:space="preserve">prezentovat pomocí dataprojektoru (pustit </w:t>
      </w:r>
      <w:proofErr w:type="spellStart"/>
      <w:r w:rsidRPr="004E63D4">
        <w:rPr>
          <w:rFonts w:asciiTheme="minorHAnsi" w:hAnsiTheme="minorHAnsi" w:cstheme="minorHAnsi"/>
          <w:color w:val="000000"/>
          <w:szCs w:val="22"/>
        </w:rPr>
        <w:t>videprezentaci</w:t>
      </w:r>
      <w:proofErr w:type="spellEnd"/>
      <w:r w:rsidRPr="004E63D4">
        <w:rPr>
          <w:rFonts w:asciiTheme="minorHAnsi" w:hAnsiTheme="minorHAnsi" w:cstheme="minorHAnsi"/>
          <w:color w:val="000000"/>
          <w:szCs w:val="22"/>
        </w:rPr>
        <w:t>)</w:t>
      </w:r>
      <w:r w:rsidR="009E023E">
        <w:rPr>
          <w:rFonts w:asciiTheme="minorHAnsi" w:hAnsiTheme="minorHAnsi" w:cstheme="minorHAnsi"/>
          <w:color w:val="000000"/>
          <w:szCs w:val="22"/>
        </w:rPr>
        <w:t>.</w:t>
      </w:r>
    </w:p>
    <w:p w14:paraId="56EB3E86" w14:textId="493FD878" w:rsidR="004E63D4" w:rsidRPr="004E63D4" w:rsidRDefault="004E63D4" w:rsidP="009E023E">
      <w:pPr>
        <w:pStyle w:val="Normlnweb"/>
        <w:numPr>
          <w:ilvl w:val="0"/>
          <w:numId w:val="9"/>
        </w:numPr>
        <w:spacing w:before="0" w:beforeAutospacing="0" w:after="120" w:afterAutospacing="0"/>
        <w:jc w:val="both"/>
        <w:rPr>
          <w:rFonts w:asciiTheme="minorHAnsi" w:hAnsiTheme="minorHAnsi" w:cstheme="minorHAnsi"/>
          <w:sz w:val="28"/>
        </w:rPr>
      </w:pPr>
      <w:r w:rsidRPr="004E63D4">
        <w:rPr>
          <w:rFonts w:asciiTheme="minorHAnsi" w:hAnsiTheme="minorHAnsi" w:cstheme="minorHAnsi"/>
          <w:color w:val="000000"/>
          <w:szCs w:val="22"/>
        </w:rPr>
        <w:t>vystupovat a komunikovat před publikem</w:t>
      </w:r>
      <w:r w:rsidR="009E023E">
        <w:rPr>
          <w:rFonts w:asciiTheme="minorHAnsi" w:hAnsiTheme="minorHAnsi" w:cstheme="minorHAnsi"/>
          <w:color w:val="000000"/>
          <w:szCs w:val="22"/>
        </w:rPr>
        <w:t>.</w:t>
      </w:r>
    </w:p>
    <w:p w14:paraId="19CA8F0C" w14:textId="3A680B96" w:rsidR="004E63D4" w:rsidRDefault="004E63D4" w:rsidP="009E023E">
      <w:pPr>
        <w:pStyle w:val="Normlnweb"/>
        <w:numPr>
          <w:ilvl w:val="0"/>
          <w:numId w:val="9"/>
        </w:numPr>
        <w:spacing w:before="0" w:beforeAutospacing="0" w:after="120" w:afterAutospacing="0"/>
        <w:jc w:val="both"/>
        <w:rPr>
          <w:rFonts w:asciiTheme="minorHAnsi" w:hAnsiTheme="minorHAnsi" w:cstheme="minorHAnsi"/>
          <w:color w:val="000000"/>
          <w:szCs w:val="22"/>
        </w:rPr>
      </w:pPr>
      <w:r w:rsidRPr="004E63D4">
        <w:rPr>
          <w:rFonts w:asciiTheme="minorHAnsi" w:hAnsiTheme="minorHAnsi" w:cstheme="minorHAnsi"/>
          <w:color w:val="000000"/>
          <w:szCs w:val="22"/>
        </w:rPr>
        <w:t>vyhledat a zpracovat zajímav</w:t>
      </w:r>
      <w:r w:rsidR="009E023E">
        <w:rPr>
          <w:rFonts w:asciiTheme="minorHAnsi" w:hAnsiTheme="minorHAnsi" w:cstheme="minorHAnsi"/>
          <w:color w:val="000000"/>
          <w:szCs w:val="22"/>
        </w:rPr>
        <w:t>á</w:t>
      </w:r>
      <w:r w:rsidRPr="004E63D4">
        <w:rPr>
          <w:rFonts w:asciiTheme="minorHAnsi" w:hAnsiTheme="minorHAnsi" w:cstheme="minorHAnsi"/>
          <w:color w:val="000000"/>
          <w:szCs w:val="22"/>
        </w:rPr>
        <w:t xml:space="preserve"> témata</w:t>
      </w:r>
      <w:r w:rsidR="009E023E">
        <w:rPr>
          <w:rFonts w:asciiTheme="minorHAnsi" w:hAnsiTheme="minorHAnsi" w:cstheme="minorHAnsi"/>
          <w:color w:val="000000"/>
          <w:szCs w:val="22"/>
        </w:rPr>
        <w:t xml:space="preserve"> a</w:t>
      </w:r>
      <w:r w:rsidRPr="004E63D4">
        <w:rPr>
          <w:rFonts w:asciiTheme="minorHAnsi" w:hAnsiTheme="minorHAnsi" w:cstheme="minorHAnsi"/>
          <w:color w:val="000000"/>
          <w:szCs w:val="22"/>
        </w:rPr>
        <w:t xml:space="preserve"> správně argumentovat</w:t>
      </w:r>
      <w:r w:rsidR="009E023E">
        <w:rPr>
          <w:rFonts w:asciiTheme="minorHAnsi" w:hAnsiTheme="minorHAnsi" w:cstheme="minorHAnsi"/>
          <w:color w:val="000000"/>
          <w:szCs w:val="22"/>
        </w:rPr>
        <w:t>.</w:t>
      </w:r>
    </w:p>
    <w:p w14:paraId="04DD8D17" w14:textId="427A65A6" w:rsidR="0081266D" w:rsidRDefault="0081266D">
      <w:pPr>
        <w:rPr>
          <w:rFonts w:eastAsia="Times New Roman" w:cstheme="minorHAnsi"/>
          <w:color w:val="000000"/>
          <w:sz w:val="24"/>
          <w:szCs w:val="22"/>
          <w:lang w:eastAsia="cs-CZ"/>
        </w:rPr>
      </w:pPr>
      <w:r>
        <w:rPr>
          <w:rFonts w:cstheme="minorHAnsi"/>
          <w:color w:val="000000"/>
          <w:szCs w:val="22"/>
        </w:rPr>
        <w:br w:type="page"/>
      </w:r>
    </w:p>
    <w:p w14:paraId="4608214D" w14:textId="6DBB1164" w:rsidR="004E63D4" w:rsidRDefault="004E63D4" w:rsidP="00332714">
      <w:pPr>
        <w:pStyle w:val="Nadpis1"/>
      </w:pPr>
      <w:bookmarkStart w:id="1" w:name="_Toc115447945"/>
      <w:r>
        <w:lastRenderedPageBreak/>
        <w:t>Cenová kalkulace</w:t>
      </w:r>
      <w:bookmarkEnd w:id="1"/>
    </w:p>
    <w:p w14:paraId="3C971CCB" w14:textId="77777777" w:rsidR="00332714" w:rsidRPr="00332714" w:rsidRDefault="00332714" w:rsidP="00332714"/>
    <w:p w14:paraId="656217C2" w14:textId="51F64CD8" w:rsidR="004E63D4" w:rsidRPr="002012C4" w:rsidRDefault="009E023E" w:rsidP="009E023E">
      <w:pPr>
        <w:pStyle w:val="Normlnweb"/>
        <w:spacing w:before="0" w:beforeAutospacing="0" w:after="120" w:afterAutospacing="0"/>
        <w:jc w:val="both"/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color w:val="000000"/>
          <w:szCs w:val="22"/>
        </w:rPr>
        <w:t>V</w:t>
      </w:r>
      <w:r w:rsidR="004E63D4" w:rsidRPr="00BA3086">
        <w:rPr>
          <w:rFonts w:asciiTheme="minorHAnsi" w:hAnsiTheme="minorHAnsi" w:cstheme="minorHAnsi"/>
          <w:color w:val="000000"/>
          <w:szCs w:val="22"/>
        </w:rPr>
        <w:t> rámci projektu jsme získali</w:t>
      </w:r>
      <w:r w:rsidR="00BA3086" w:rsidRPr="00BA3086">
        <w:rPr>
          <w:rFonts w:asciiTheme="minorHAnsi" w:hAnsiTheme="minorHAnsi" w:cstheme="minorHAnsi"/>
          <w:color w:val="000000"/>
          <w:szCs w:val="22"/>
        </w:rPr>
        <w:t xml:space="preserve"> 100</w:t>
      </w:r>
      <w:r>
        <w:rPr>
          <w:rFonts w:asciiTheme="minorHAnsi" w:hAnsiTheme="minorHAnsi" w:cstheme="minorHAnsi"/>
          <w:color w:val="000000"/>
          <w:szCs w:val="22"/>
        </w:rPr>
        <w:t xml:space="preserve"> </w:t>
      </w:r>
      <w:r w:rsidR="00BA3086" w:rsidRPr="00BA3086">
        <w:rPr>
          <w:rFonts w:asciiTheme="minorHAnsi" w:hAnsiTheme="minorHAnsi" w:cstheme="minorHAnsi"/>
          <w:color w:val="000000"/>
          <w:szCs w:val="22"/>
        </w:rPr>
        <w:t xml:space="preserve">000 Kč na nákup potřebného vybavení. Tato částka je zcela dostačují pro </w:t>
      </w:r>
      <w:r w:rsidR="00BA3086">
        <w:rPr>
          <w:rFonts w:asciiTheme="minorHAnsi" w:hAnsiTheme="minorHAnsi" w:cstheme="minorHAnsi"/>
          <w:color w:val="000000"/>
          <w:szCs w:val="22"/>
        </w:rPr>
        <w:t xml:space="preserve">nákup </w:t>
      </w:r>
      <w:r w:rsidR="00BA3086" w:rsidRPr="00BA3086">
        <w:rPr>
          <w:rFonts w:asciiTheme="minorHAnsi" w:hAnsiTheme="minorHAnsi" w:cstheme="minorHAnsi"/>
          <w:color w:val="000000"/>
          <w:szCs w:val="22"/>
        </w:rPr>
        <w:t>vybavení střední třídy.</w:t>
      </w:r>
    </w:p>
    <w:p w14:paraId="3C180A07" w14:textId="437A32C8" w:rsidR="002012C4" w:rsidRPr="002012C4" w:rsidRDefault="009E023E" w:rsidP="009E023E">
      <w:pPr>
        <w:pStyle w:val="Normlnweb"/>
        <w:spacing w:before="0" w:beforeAutospacing="0" w:after="120" w:afterAutospacing="0"/>
        <w:jc w:val="both"/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color w:val="000000"/>
          <w:szCs w:val="22"/>
        </w:rPr>
        <w:t>N</w:t>
      </w:r>
      <w:r w:rsidR="00A72747">
        <w:rPr>
          <w:rFonts w:asciiTheme="minorHAnsi" w:hAnsiTheme="minorHAnsi" w:cstheme="minorHAnsi"/>
          <w:color w:val="000000"/>
          <w:szCs w:val="22"/>
        </w:rPr>
        <w:t>aplánoval</w:t>
      </w:r>
      <w:r w:rsidR="00332714">
        <w:rPr>
          <w:rFonts w:asciiTheme="minorHAnsi" w:hAnsiTheme="minorHAnsi" w:cstheme="minorHAnsi"/>
          <w:color w:val="000000"/>
          <w:szCs w:val="22"/>
        </w:rPr>
        <w:t>i</w:t>
      </w:r>
      <w:r w:rsidR="00A72747">
        <w:rPr>
          <w:rFonts w:asciiTheme="minorHAnsi" w:hAnsiTheme="minorHAnsi" w:cstheme="minorHAnsi"/>
          <w:color w:val="000000"/>
          <w:szCs w:val="22"/>
        </w:rPr>
        <w:t xml:space="preserve"> jsme si následující vybavení</w:t>
      </w:r>
      <w:r>
        <w:rPr>
          <w:rFonts w:asciiTheme="minorHAnsi" w:hAnsiTheme="minorHAnsi" w:cstheme="minorHAnsi"/>
          <w:color w:val="000000"/>
          <w:szCs w:val="22"/>
        </w:rPr>
        <w:t>:</w:t>
      </w:r>
    </w:p>
    <w:p w14:paraId="3F5A5C71" w14:textId="0899223D" w:rsidR="002012C4" w:rsidRDefault="002012C4" w:rsidP="002012C4">
      <w:pPr>
        <w:pStyle w:val="Normlnweb"/>
        <w:spacing w:before="0" w:beforeAutospacing="0" w:after="12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tbl>
      <w:tblPr>
        <w:tblW w:w="916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60"/>
        <w:gridCol w:w="315"/>
        <w:gridCol w:w="1989"/>
      </w:tblGrid>
      <w:tr w:rsidR="002012C4" w:rsidRPr="002012C4" w14:paraId="16027230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EFE3D63" w14:textId="22E8B29E" w:rsidR="002012C4" w:rsidRPr="002012C4" w:rsidRDefault="00332714" w:rsidP="002012C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332714">
              <w:rPr>
                <w:rFonts w:eastAsia="Times New Roman" w:cstheme="minorHAnsi"/>
                <w:sz w:val="24"/>
                <w:szCs w:val="24"/>
                <w:lang w:eastAsia="cs-CZ"/>
              </w:rPr>
              <w:t xml:space="preserve">Kamera </w:t>
            </w:r>
            <w:r w:rsidR="002012C4"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Panasonic HC-V770EP-K černá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A85E29F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FB60C4B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9 592,00 Kč </w:t>
            </w:r>
          </w:p>
        </w:tc>
      </w:tr>
      <w:tr w:rsidR="002012C4" w:rsidRPr="002012C4" w14:paraId="6293EF62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6E36637" w14:textId="2E1C8E6C" w:rsidR="002012C4" w:rsidRPr="002012C4" w:rsidRDefault="002012C4" w:rsidP="002012C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Karta 128</w:t>
            </w:r>
            <w:r w:rsidR="009E023E">
              <w:rPr>
                <w:rFonts w:eastAsia="Times New Roman" w:cstheme="minorHAnsi"/>
                <w:sz w:val="24"/>
                <w:szCs w:val="24"/>
                <w:lang w:eastAsia="cs-CZ"/>
              </w:rPr>
              <w:t xml:space="preserve"> GB</w:t>
            </w: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 xml:space="preserve"> </w:t>
            </w:r>
            <w:r w:rsidR="009E023E">
              <w:rPr>
                <w:rFonts w:eastAsia="Times New Roman" w:cstheme="minorHAnsi"/>
                <w:sz w:val="24"/>
                <w:szCs w:val="24"/>
                <w:lang w:eastAsia="cs-CZ"/>
              </w:rPr>
              <w:t>SDXC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CD53076" w14:textId="5388AD38" w:rsidR="002012C4" w:rsidRPr="002012C4" w:rsidRDefault="0033271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33271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2DAE51A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699,00 Kč </w:t>
            </w:r>
          </w:p>
        </w:tc>
      </w:tr>
      <w:tr w:rsidR="002012C4" w:rsidRPr="002012C4" w14:paraId="3A99E1B6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05373BE" w14:textId="1890A200" w:rsidR="002012C4" w:rsidRPr="002012C4" w:rsidRDefault="00332714" w:rsidP="002012C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332714">
              <w:rPr>
                <w:rFonts w:eastAsia="Times New Roman" w:cstheme="minorHAnsi"/>
                <w:sz w:val="24"/>
                <w:szCs w:val="24"/>
                <w:lang w:eastAsia="cs-CZ"/>
              </w:rPr>
              <w:t xml:space="preserve">Akční kamera </w:t>
            </w:r>
            <w:r w:rsidR="002012C4"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GoPro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C8C2480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6DEC0DE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5 703,94 Kč </w:t>
            </w:r>
          </w:p>
        </w:tc>
      </w:tr>
      <w:tr w:rsidR="002012C4" w:rsidRPr="002012C4" w14:paraId="3C55F7DB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C74CD86" w14:textId="77777777" w:rsidR="002012C4" w:rsidRPr="002012C4" w:rsidRDefault="002012C4" w:rsidP="002012C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HDD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7FD4F51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39B6A9E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1 935,16 Kč </w:t>
            </w:r>
          </w:p>
        </w:tc>
      </w:tr>
      <w:tr w:rsidR="002012C4" w:rsidRPr="002012C4" w14:paraId="0F94AC30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91258D6" w14:textId="3E8C428D" w:rsidR="002012C4" w:rsidRPr="002012C4" w:rsidRDefault="00332714" w:rsidP="0033271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>
              <w:rPr>
                <w:rFonts w:eastAsia="Times New Roman" w:cstheme="minorHAnsi"/>
                <w:sz w:val="24"/>
                <w:szCs w:val="24"/>
                <w:lang w:eastAsia="cs-CZ"/>
              </w:rPr>
              <w:t>Studiový m</w:t>
            </w:r>
            <w:r w:rsidR="002012C4"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ikrofon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FE6E022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CA636E3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2 580,00 Kč </w:t>
            </w:r>
          </w:p>
        </w:tc>
      </w:tr>
      <w:tr w:rsidR="002012C4" w:rsidRPr="002012C4" w14:paraId="64A3012B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59E5B84" w14:textId="3441EBD4" w:rsidR="002012C4" w:rsidRPr="002012C4" w:rsidRDefault="00332714" w:rsidP="0033271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332714">
              <w:rPr>
                <w:rFonts w:eastAsia="Times New Roman" w:cstheme="minorHAnsi"/>
                <w:sz w:val="24"/>
                <w:szCs w:val="24"/>
                <w:lang w:eastAsia="cs-CZ"/>
              </w:rPr>
              <w:t>Náhradní akumulá</w:t>
            </w:r>
            <w:r w:rsidR="002012C4"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tor</w:t>
            </w:r>
            <w:r w:rsidRPr="00332714">
              <w:rPr>
                <w:rFonts w:eastAsia="Times New Roman" w:cstheme="minorHAnsi"/>
                <w:sz w:val="24"/>
                <w:szCs w:val="24"/>
                <w:lang w:eastAsia="cs-CZ"/>
              </w:rPr>
              <w:t xml:space="preserve"> ke kameře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729CBFE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9636193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3 990,00 Kč </w:t>
            </w:r>
          </w:p>
        </w:tc>
      </w:tr>
      <w:tr w:rsidR="002012C4" w:rsidRPr="002012C4" w14:paraId="63BB14B4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C70B45F" w14:textId="1F572068" w:rsidR="002012C4" w:rsidRPr="002012C4" w:rsidRDefault="002012C4" w:rsidP="0033271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Stat</w:t>
            </w:r>
            <w:r w:rsidR="00332714" w:rsidRPr="00332714">
              <w:rPr>
                <w:rFonts w:eastAsia="Times New Roman" w:cstheme="minorHAnsi"/>
                <w:sz w:val="24"/>
                <w:szCs w:val="24"/>
                <w:lang w:eastAsia="cs-CZ"/>
              </w:rPr>
              <w:t>i</w:t>
            </w: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v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AC493F9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5A48626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8 990,00 Kč </w:t>
            </w:r>
          </w:p>
        </w:tc>
      </w:tr>
      <w:tr w:rsidR="002012C4" w:rsidRPr="002012C4" w14:paraId="2A4E1631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FBA6CF3" w14:textId="63D574FB" w:rsidR="002012C4" w:rsidRPr="002012C4" w:rsidRDefault="002012C4" w:rsidP="0033271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N</w:t>
            </w:r>
            <w:r w:rsidR="00332714" w:rsidRPr="00332714">
              <w:rPr>
                <w:rFonts w:eastAsia="Times New Roman" w:cstheme="minorHAnsi"/>
                <w:sz w:val="24"/>
                <w:szCs w:val="24"/>
                <w:lang w:eastAsia="cs-CZ"/>
              </w:rPr>
              <w:t>otebook</w:t>
            </w: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 xml:space="preserve"> Dell </w:t>
            </w:r>
            <w:proofErr w:type="spellStart"/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Vostro</w:t>
            </w:r>
            <w:proofErr w:type="spell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DF2A3A2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C963A78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17 882,59 Kč </w:t>
            </w:r>
          </w:p>
        </w:tc>
      </w:tr>
      <w:tr w:rsidR="002012C4" w:rsidRPr="002012C4" w14:paraId="39C6A7C1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0B60E60" w14:textId="77777777" w:rsidR="002012C4" w:rsidRPr="002012C4" w:rsidRDefault="002012C4" w:rsidP="002012C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PC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35231AC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AC52FC7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22 490,00 Kč </w:t>
            </w:r>
          </w:p>
        </w:tc>
      </w:tr>
      <w:tr w:rsidR="002012C4" w:rsidRPr="002012C4" w14:paraId="1D3254AD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51E7560" w14:textId="77777777" w:rsidR="002012C4" w:rsidRPr="002012C4" w:rsidRDefault="002012C4" w:rsidP="002012C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Monitor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C89AAAF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3B68C54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5 315,00 Kč </w:t>
            </w:r>
          </w:p>
        </w:tc>
      </w:tr>
      <w:tr w:rsidR="002012C4" w:rsidRPr="002012C4" w14:paraId="3A335BBD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EE72260" w14:textId="7B9DE500" w:rsidR="002012C4" w:rsidRPr="002012C4" w:rsidRDefault="002012C4" w:rsidP="0033271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 xml:space="preserve">Směrový mikrofon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41E992F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3BAA406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4 990,00 Kč </w:t>
            </w:r>
          </w:p>
        </w:tc>
      </w:tr>
      <w:tr w:rsidR="002012C4" w:rsidRPr="002012C4" w14:paraId="721F54FF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F53282B" w14:textId="77777777" w:rsidR="002012C4" w:rsidRPr="002012C4" w:rsidRDefault="002012C4" w:rsidP="002012C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>Teleskopická tyč k mikrofonu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438D08A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0E090C9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2 990,00 Kč </w:t>
            </w:r>
          </w:p>
        </w:tc>
      </w:tr>
      <w:tr w:rsidR="002012C4" w:rsidRPr="002012C4" w14:paraId="39FF7718" w14:textId="77777777" w:rsidTr="00332714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70C9CB8" w14:textId="4E9066E1" w:rsidR="002012C4" w:rsidRPr="002012C4" w:rsidRDefault="002012C4" w:rsidP="0033271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2012C4">
              <w:rPr>
                <w:rFonts w:eastAsia="Times New Roman" w:cstheme="minorHAnsi"/>
                <w:sz w:val="24"/>
                <w:szCs w:val="24"/>
                <w:lang w:eastAsia="cs-CZ"/>
              </w:rPr>
              <w:t xml:space="preserve">Software na úpravu videa </w:t>
            </w:r>
            <w:r w:rsidR="009E023E">
              <w:rPr>
                <w:rFonts w:eastAsia="Times New Roman" w:cstheme="minorHAnsi"/>
                <w:sz w:val="24"/>
                <w:szCs w:val="24"/>
                <w:lang w:eastAsia="cs-CZ"/>
              </w:rPr>
              <w:t>–</w:t>
            </w:r>
            <w:r w:rsidR="00332714" w:rsidRPr="00332714">
              <w:rPr>
                <w:rFonts w:eastAsia="Times New Roman" w:cstheme="minorHAnsi"/>
                <w:sz w:val="24"/>
                <w:szCs w:val="24"/>
                <w:lang w:eastAsia="cs-CZ"/>
              </w:rPr>
              <w:t xml:space="preserve"> </w:t>
            </w:r>
            <w:proofErr w:type="spellStart"/>
            <w:r w:rsidR="00332714" w:rsidRPr="00332714">
              <w:rPr>
                <w:rFonts w:eastAsia="Times New Roman" w:cstheme="minorHAnsi"/>
                <w:sz w:val="24"/>
                <w:szCs w:val="24"/>
                <w:lang w:eastAsia="cs-CZ"/>
              </w:rPr>
              <w:t>Pin</w:t>
            </w:r>
            <w:r w:rsidR="00B80FD9">
              <w:rPr>
                <w:rFonts w:eastAsia="Times New Roman" w:cstheme="minorHAnsi"/>
                <w:sz w:val="24"/>
                <w:szCs w:val="24"/>
                <w:lang w:eastAsia="cs-CZ"/>
              </w:rPr>
              <w:t>n</w:t>
            </w:r>
            <w:r w:rsidR="00332714" w:rsidRPr="00332714">
              <w:rPr>
                <w:rFonts w:eastAsia="Times New Roman" w:cstheme="minorHAnsi"/>
                <w:sz w:val="24"/>
                <w:szCs w:val="24"/>
                <w:lang w:eastAsia="cs-CZ"/>
              </w:rPr>
              <w:t>acle</w:t>
            </w:r>
            <w:proofErr w:type="spellEnd"/>
            <w:r w:rsidR="00332714" w:rsidRPr="00332714">
              <w:rPr>
                <w:rFonts w:eastAsia="Times New Roman" w:cstheme="minorHAnsi"/>
                <w:sz w:val="24"/>
                <w:szCs w:val="24"/>
                <w:lang w:eastAsia="cs-CZ"/>
              </w:rPr>
              <w:t xml:space="preserve"> Studio</w:t>
            </w:r>
            <w:r w:rsidR="00CF358E">
              <w:rPr>
                <w:rFonts w:eastAsia="Times New Roman" w:cstheme="minorHAnsi"/>
                <w:sz w:val="24"/>
                <w:szCs w:val="24"/>
                <w:lang w:eastAsia="cs-CZ"/>
              </w:rPr>
              <w:t xml:space="preserve"> 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9E50FD7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F0A522E" w14:textId="77777777" w:rsidR="002012C4" w:rsidRPr="002012C4" w:rsidRDefault="002012C4" w:rsidP="002012C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6 350,00 Kč </w:t>
            </w:r>
          </w:p>
        </w:tc>
      </w:tr>
    </w:tbl>
    <w:p w14:paraId="75C320B3" w14:textId="25E1E853" w:rsidR="002012C4" w:rsidRDefault="002012C4" w:rsidP="002012C4">
      <w:pPr>
        <w:pStyle w:val="Normlnweb"/>
        <w:spacing w:before="0" w:beforeAutospacing="0" w:after="120" w:afterAutospacing="0"/>
        <w:jc w:val="both"/>
        <w:rPr>
          <w:rFonts w:asciiTheme="minorHAnsi" w:hAnsiTheme="minorHAnsi" w:cstheme="minorHAnsi"/>
          <w:sz w:val="22"/>
        </w:rPr>
      </w:pPr>
    </w:p>
    <w:p w14:paraId="669A8E78" w14:textId="1F5197C1" w:rsidR="00332714" w:rsidRDefault="00EA5769">
      <w:pPr>
        <w:rPr>
          <w:rFonts w:eastAsia="Times New Roman" w:cstheme="minorHAnsi"/>
          <w:sz w:val="22"/>
          <w:szCs w:val="24"/>
          <w:lang w:eastAsia="cs-CZ"/>
        </w:rPr>
      </w:pPr>
      <w:r>
        <w:rPr>
          <w:rFonts w:cstheme="minorHAnsi"/>
          <w:noProof/>
          <w:sz w:val="22"/>
          <w:lang w:eastAsia="cs-CZ"/>
        </w:rPr>
        <w:drawing>
          <wp:anchor distT="0" distB="0" distL="114300" distR="114300" simplePos="0" relativeHeight="251666432" behindDoc="0" locked="0" layoutInCell="1" allowOverlap="1" wp14:anchorId="18379079" wp14:editId="4505B2FB">
            <wp:simplePos x="0" y="0"/>
            <wp:positionH relativeFrom="column">
              <wp:posOffset>-4445</wp:posOffset>
            </wp:positionH>
            <wp:positionV relativeFrom="paragraph">
              <wp:posOffset>3175</wp:posOffset>
            </wp:positionV>
            <wp:extent cx="5743575" cy="2286000"/>
            <wp:effectExtent l="0" t="0" r="9525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2714">
        <w:rPr>
          <w:rFonts w:cstheme="minorHAnsi"/>
          <w:sz w:val="22"/>
        </w:rPr>
        <w:br w:type="page"/>
      </w:r>
    </w:p>
    <w:p w14:paraId="1E5E04C2" w14:textId="746EF666" w:rsidR="00C556E3" w:rsidRDefault="00C556E3" w:rsidP="00C556E3">
      <w:pPr>
        <w:pStyle w:val="Nadpis1"/>
      </w:pPr>
      <w:bookmarkStart w:id="2" w:name="_Toc115447946"/>
      <w:r>
        <w:lastRenderedPageBreak/>
        <w:t>Přehled vybavení</w:t>
      </w:r>
      <w:bookmarkEnd w:id="2"/>
    </w:p>
    <w:p w14:paraId="7955D968" w14:textId="77777777" w:rsidR="00C556E3" w:rsidRPr="00C556E3" w:rsidRDefault="00C556E3" w:rsidP="00C556E3"/>
    <w:p w14:paraId="4FDDF502" w14:textId="6CF1EA8A" w:rsidR="00C556E3" w:rsidRPr="00C556E3" w:rsidRDefault="00C556E3" w:rsidP="00C556E3">
      <w:pPr>
        <w:pStyle w:val="Odstavecseseznamem"/>
        <w:numPr>
          <w:ilvl w:val="0"/>
          <w:numId w:val="4"/>
        </w:numPr>
        <w:spacing w:line="259" w:lineRule="auto"/>
        <w:jc w:val="both"/>
        <w:rPr>
          <w:rFonts w:cstheme="minorHAnsi"/>
          <w:b/>
          <w:sz w:val="24"/>
          <w:szCs w:val="24"/>
        </w:rPr>
      </w:pPr>
      <w:r w:rsidRPr="00C556E3">
        <w:rPr>
          <w:rFonts w:cstheme="minorHAnsi"/>
          <w:b/>
          <w:sz w:val="24"/>
          <w:szCs w:val="24"/>
        </w:rPr>
        <w:t>Panasonic HC-V770EP-K černá (+ karta 128</w:t>
      </w:r>
      <w:r w:rsidR="009E023E">
        <w:rPr>
          <w:rFonts w:cstheme="minorHAnsi"/>
          <w:b/>
          <w:sz w:val="24"/>
          <w:szCs w:val="24"/>
        </w:rPr>
        <w:t xml:space="preserve"> GB</w:t>
      </w:r>
      <w:r w:rsidRPr="00C556E3">
        <w:rPr>
          <w:rFonts w:cstheme="minorHAnsi"/>
          <w:b/>
          <w:sz w:val="24"/>
          <w:szCs w:val="24"/>
        </w:rPr>
        <w:t xml:space="preserve"> </w:t>
      </w:r>
      <w:r w:rsidR="009E023E">
        <w:rPr>
          <w:rFonts w:cstheme="minorHAnsi"/>
          <w:b/>
          <w:sz w:val="24"/>
          <w:szCs w:val="24"/>
        </w:rPr>
        <w:t>SDXC</w:t>
      </w:r>
      <w:r w:rsidRPr="00C556E3">
        <w:rPr>
          <w:rFonts w:cstheme="minorHAnsi"/>
          <w:b/>
          <w:sz w:val="24"/>
          <w:szCs w:val="24"/>
        </w:rPr>
        <w:t xml:space="preserve"> + akumulátor)</w:t>
      </w:r>
    </w:p>
    <w:p w14:paraId="110D3E0C" w14:textId="77777777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4412108D" w14:textId="4BC0EE13" w:rsidR="00C556E3" w:rsidRPr="009E023E" w:rsidRDefault="00C556E3" w:rsidP="009E023E">
      <w:pPr>
        <w:spacing w:line="259" w:lineRule="auto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9E023E">
        <w:rPr>
          <w:rFonts w:cstheme="minorHAnsi"/>
          <w:sz w:val="24"/>
          <w:szCs w:val="24"/>
        </w:rPr>
        <w:t>Klasická videokamera pro natáčení základních statických reportáží, scén a klipů. Zaujme výdrží dodávaného akumulátoru</w:t>
      </w:r>
      <w:r w:rsidR="009E023E">
        <w:rPr>
          <w:rFonts w:cstheme="minorHAnsi"/>
          <w:sz w:val="24"/>
          <w:szCs w:val="24"/>
        </w:rPr>
        <w:t xml:space="preserve"> a</w:t>
      </w:r>
      <w:r w:rsidRPr="009E023E">
        <w:rPr>
          <w:rFonts w:cstheme="minorHAnsi"/>
          <w:sz w:val="24"/>
          <w:szCs w:val="24"/>
        </w:rPr>
        <w:t xml:space="preserve"> kvalitním </w:t>
      </w:r>
      <w:r w:rsidR="009E023E">
        <w:rPr>
          <w:rFonts w:cstheme="minorHAnsi"/>
          <w:sz w:val="24"/>
          <w:szCs w:val="24"/>
        </w:rPr>
        <w:t>F</w:t>
      </w:r>
      <w:r w:rsidRPr="009E023E">
        <w:rPr>
          <w:rFonts w:cstheme="minorHAnsi"/>
          <w:sz w:val="24"/>
          <w:szCs w:val="24"/>
        </w:rPr>
        <w:t xml:space="preserve">ull HD videem </w:t>
      </w:r>
      <w:r w:rsidR="009E023E">
        <w:rPr>
          <w:rFonts w:cstheme="minorHAnsi"/>
          <w:sz w:val="24"/>
          <w:szCs w:val="24"/>
        </w:rPr>
        <w:t>(až</w:t>
      </w:r>
      <w:r w:rsidRPr="009E023E">
        <w:rPr>
          <w:rFonts w:cstheme="minorHAnsi"/>
          <w:sz w:val="24"/>
          <w:szCs w:val="24"/>
        </w:rPr>
        <w:t xml:space="preserve"> </w:t>
      </w:r>
      <w:proofErr w:type="gramStart"/>
      <w:r w:rsidRPr="009E023E">
        <w:rPr>
          <w:rFonts w:cstheme="minorHAnsi"/>
          <w:sz w:val="24"/>
          <w:szCs w:val="24"/>
        </w:rPr>
        <w:t>50p</w:t>
      </w:r>
      <w:proofErr w:type="gramEnd"/>
      <w:r w:rsidR="009E023E">
        <w:rPr>
          <w:rFonts w:cstheme="minorHAnsi"/>
          <w:sz w:val="24"/>
          <w:szCs w:val="24"/>
        </w:rPr>
        <w:t>)</w:t>
      </w:r>
      <w:r w:rsidRPr="009E023E">
        <w:rPr>
          <w:rFonts w:cstheme="minorHAnsi"/>
          <w:sz w:val="24"/>
          <w:szCs w:val="24"/>
        </w:rPr>
        <w:t xml:space="preserve">. Potěší i výrazná </w:t>
      </w:r>
      <w:r w:rsidRPr="009E023E">
        <w:rPr>
          <w:rFonts w:cstheme="minorHAnsi"/>
          <w:sz w:val="24"/>
          <w:szCs w:val="24"/>
        </w:rPr>
        <w:br/>
        <w:t>optická stabilizace obrazu OIS., snadné ovládání a přehledné nastavení prostřednictvím dotykového LCD displeje. Je příjemná i svou kompaktností a malou hmotností (cca 400 g</w:t>
      </w:r>
      <w:r w:rsidR="009E023E">
        <w:rPr>
          <w:rFonts w:cstheme="minorHAnsi"/>
          <w:sz w:val="24"/>
          <w:szCs w:val="24"/>
        </w:rPr>
        <w:t xml:space="preserve"> včetně </w:t>
      </w:r>
      <w:r w:rsidRPr="009E023E">
        <w:rPr>
          <w:rFonts w:cstheme="minorHAnsi"/>
          <w:sz w:val="24"/>
          <w:szCs w:val="24"/>
        </w:rPr>
        <w:t>bateri</w:t>
      </w:r>
      <w:r w:rsidR="009E023E">
        <w:rPr>
          <w:rFonts w:cstheme="minorHAnsi"/>
          <w:sz w:val="24"/>
          <w:szCs w:val="24"/>
        </w:rPr>
        <w:t>e</w:t>
      </w:r>
      <w:r w:rsidRPr="009E023E">
        <w:rPr>
          <w:rFonts w:cstheme="minorHAnsi"/>
          <w:sz w:val="24"/>
          <w:szCs w:val="24"/>
        </w:rPr>
        <w:t xml:space="preserve"> a kart</w:t>
      </w:r>
      <w:r w:rsidR="009E023E">
        <w:rPr>
          <w:rFonts w:cstheme="minorHAnsi"/>
          <w:sz w:val="24"/>
          <w:szCs w:val="24"/>
        </w:rPr>
        <w:t>y</w:t>
      </w:r>
      <w:r w:rsidRPr="009E023E">
        <w:rPr>
          <w:rFonts w:cstheme="minorHAnsi"/>
          <w:sz w:val="24"/>
          <w:szCs w:val="24"/>
        </w:rPr>
        <w:t xml:space="preserve">). Všechny ovladače jsou na správných místech, snadno dosažitelné ukazováčkem (kolébka zoomu a </w:t>
      </w:r>
      <w:proofErr w:type="spellStart"/>
      <w:r w:rsidR="009E023E">
        <w:rPr>
          <w:rFonts w:cstheme="minorHAnsi"/>
          <w:sz w:val="24"/>
          <w:szCs w:val="24"/>
        </w:rPr>
        <w:t>foto</w:t>
      </w:r>
      <w:r w:rsidRPr="009E023E">
        <w:rPr>
          <w:rFonts w:cstheme="minorHAnsi"/>
          <w:sz w:val="24"/>
          <w:szCs w:val="24"/>
        </w:rPr>
        <w:t>spoušť</w:t>
      </w:r>
      <w:proofErr w:type="spellEnd"/>
      <w:r w:rsidRPr="009E023E">
        <w:rPr>
          <w:rFonts w:cstheme="minorHAnsi"/>
          <w:sz w:val="24"/>
          <w:szCs w:val="24"/>
        </w:rPr>
        <w:t>) a palcem (</w:t>
      </w:r>
      <w:proofErr w:type="spellStart"/>
      <w:r w:rsidRPr="009E023E">
        <w:rPr>
          <w:rFonts w:cstheme="minorHAnsi"/>
          <w:sz w:val="24"/>
          <w:szCs w:val="24"/>
        </w:rPr>
        <w:t>videospoušť</w:t>
      </w:r>
      <w:proofErr w:type="spellEnd"/>
      <w:r w:rsidRPr="009E023E">
        <w:rPr>
          <w:rFonts w:cstheme="minorHAnsi"/>
          <w:sz w:val="24"/>
          <w:szCs w:val="24"/>
        </w:rPr>
        <w:t>). Zbylé prsty zapadnou přesně mezi mikrofon vpředu a již zmíněn</w:t>
      </w:r>
      <w:r w:rsidR="009E023E">
        <w:rPr>
          <w:rFonts w:cstheme="minorHAnsi"/>
          <w:sz w:val="24"/>
          <w:szCs w:val="24"/>
        </w:rPr>
        <w:t>é</w:t>
      </w:r>
      <w:r w:rsidRPr="009E023E">
        <w:rPr>
          <w:rFonts w:cstheme="minorHAnsi"/>
          <w:sz w:val="24"/>
          <w:szCs w:val="24"/>
        </w:rPr>
        <w:t xml:space="preserve"> ovládací prvky v horní zadní části kamery. 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>Přístroj je celý z matného černého (nebo na povrchu bílého) plastu. Automatické ostření pracuje spolehlivě a k ručnímu nastavení je třeba se uchýlit jen za zhoršených světelných podmínek, nebo když chceme mít jistotu, že se obraz v nevhodný okamžik chvilkově nerozostří (</w:t>
      </w:r>
      <w:r w:rsidR="009E023E">
        <w:rPr>
          <w:rFonts w:cstheme="minorHAnsi"/>
          <w:color w:val="000000"/>
          <w:sz w:val="24"/>
          <w:szCs w:val="24"/>
          <w:shd w:val="clear" w:color="auto" w:fill="FFFFFF"/>
        </w:rPr>
        <w:t>např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 xml:space="preserve">. </w:t>
      </w:r>
      <w:r w:rsidR="009E023E">
        <w:rPr>
          <w:rFonts w:cstheme="minorHAnsi"/>
          <w:color w:val="000000"/>
          <w:sz w:val="24"/>
          <w:szCs w:val="24"/>
          <w:shd w:val="clear" w:color="auto" w:fill="FFFFFF"/>
        </w:rPr>
        <w:t xml:space="preserve">při 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 xml:space="preserve">dýchnutí) a nezkazí se nám tím neopakovatelný záběr. Zkušenější uživatelé </w:t>
      </w:r>
      <w:r w:rsidR="00137366">
        <w:rPr>
          <w:rFonts w:cstheme="minorHAnsi"/>
          <w:color w:val="000000"/>
          <w:sz w:val="24"/>
          <w:szCs w:val="24"/>
          <w:shd w:val="clear" w:color="auto" w:fill="FFFFFF"/>
        </w:rPr>
        <w:t>mohou vyzkoušet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 xml:space="preserve"> ruční nastavení ostření, které se provádí aktivací na dotykovém displeji z AF na MF a</w:t>
      </w:r>
      <w:r w:rsidR="00137366">
        <w:rPr>
          <w:rFonts w:cstheme="minorHAnsi"/>
          <w:color w:val="000000"/>
          <w:sz w:val="24"/>
          <w:szCs w:val="24"/>
          <w:shd w:val="clear" w:color="auto" w:fill="FFFFFF"/>
        </w:rPr>
        <w:t> 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>násled</w:t>
      </w:r>
      <w:r w:rsidR="00137366">
        <w:rPr>
          <w:rFonts w:cstheme="minorHAnsi"/>
          <w:color w:val="000000"/>
          <w:sz w:val="24"/>
          <w:szCs w:val="24"/>
          <w:shd w:val="clear" w:color="auto" w:fill="FFFFFF"/>
        </w:rPr>
        <w:t>ným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 xml:space="preserve"> otáčením multifunkční</w:t>
      </w:r>
      <w:r w:rsidR="00137366">
        <w:rPr>
          <w:rFonts w:cstheme="minorHAnsi"/>
          <w:color w:val="000000"/>
          <w:sz w:val="24"/>
          <w:szCs w:val="24"/>
          <w:shd w:val="clear" w:color="auto" w:fill="FFFFFF"/>
        </w:rPr>
        <w:t>ho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 xml:space="preserve"> otočn</w:t>
      </w:r>
      <w:r w:rsidR="00137366">
        <w:rPr>
          <w:rFonts w:cstheme="minorHAnsi"/>
          <w:color w:val="000000"/>
          <w:sz w:val="24"/>
          <w:szCs w:val="24"/>
          <w:shd w:val="clear" w:color="auto" w:fill="FFFFFF"/>
        </w:rPr>
        <w:t>ého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 xml:space="preserve"> ovladače v blízkosti objektivu. Možnosti transfokace jsou v tomto přístroji poměrně bohaté, co se možností nastavení týká, ovšem v</w:t>
      </w:r>
      <w:r w:rsidR="00E32079">
        <w:rPr>
          <w:rFonts w:cstheme="minorHAnsi"/>
          <w:color w:val="000000"/>
          <w:sz w:val="24"/>
          <w:szCs w:val="24"/>
          <w:shd w:val="clear" w:color="auto" w:fill="FFFFFF"/>
        </w:rPr>
        <w:t> 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 xml:space="preserve">praxi je nejvíce použitelný optický zoom 20×, který nedegraduje obrazovou kvalitu záznamu. Pro připojení jsou k dispozici USB, HDMI či AV kabely nebo využijete </w:t>
      </w:r>
      <w:proofErr w:type="spellStart"/>
      <w:r w:rsidR="00137366">
        <w:rPr>
          <w:rFonts w:cstheme="minorHAnsi"/>
          <w:color w:val="000000"/>
          <w:sz w:val="24"/>
          <w:szCs w:val="24"/>
          <w:shd w:val="clear" w:color="auto" w:fill="FFFFFF"/>
        </w:rPr>
        <w:t>wi-fi</w:t>
      </w:r>
      <w:proofErr w:type="spellEnd"/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>.</w:t>
      </w:r>
      <w:r w:rsidRPr="009E023E">
        <w:rPr>
          <w:rFonts w:cstheme="minorHAnsi"/>
          <w:sz w:val="24"/>
          <w:szCs w:val="24"/>
        </w:rPr>
        <w:t xml:space="preserve"> 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>Vpředu je mikrofon, který dokáže snímat stereo</w:t>
      </w:r>
      <w:r w:rsidR="00137366">
        <w:rPr>
          <w:rFonts w:cstheme="minorHAnsi"/>
          <w:color w:val="000000"/>
          <w:sz w:val="24"/>
          <w:szCs w:val="24"/>
          <w:shd w:val="clear" w:color="auto" w:fill="FFFFFF"/>
        </w:rPr>
        <w:t xml:space="preserve"> zvuk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 xml:space="preserve"> 2.0,</w:t>
      </w:r>
      <w:r w:rsidR="00137366">
        <w:rPr>
          <w:rFonts w:cstheme="minorHAnsi"/>
          <w:color w:val="000000"/>
          <w:sz w:val="24"/>
          <w:szCs w:val="24"/>
          <w:shd w:val="clear" w:color="auto" w:fill="FFFFFF"/>
        </w:rPr>
        <w:t xml:space="preserve"> mono</w:t>
      </w:r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 xml:space="preserve"> nebo vícekanálově 5.1. Akumulátor mile překvapil svou výdrží – cca 90 minut videa 1080/</w:t>
      </w:r>
      <w:proofErr w:type="gramStart"/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>50p</w:t>
      </w:r>
      <w:proofErr w:type="gramEnd"/>
      <w:r w:rsidRPr="009E023E">
        <w:rPr>
          <w:rFonts w:cstheme="minorHAnsi"/>
          <w:color w:val="000000"/>
          <w:sz w:val="24"/>
          <w:szCs w:val="24"/>
          <w:shd w:val="clear" w:color="auto" w:fill="FFFFFF"/>
        </w:rPr>
        <w:t>. Pro jistotu jsme zakoupili dva.</w:t>
      </w:r>
    </w:p>
    <w:p w14:paraId="0411C1ED" w14:textId="6CF258E2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  <w:r w:rsidRPr="00C556E3">
        <w:rPr>
          <w:rFonts w:cstheme="minorHAnsi"/>
          <w:noProof/>
          <w:sz w:val="24"/>
          <w:szCs w:val="24"/>
          <w:lang w:eastAsia="cs-CZ"/>
        </w:rPr>
        <w:drawing>
          <wp:anchor distT="0" distB="0" distL="114300" distR="114300" simplePos="0" relativeHeight="251661312" behindDoc="0" locked="0" layoutInCell="1" allowOverlap="1" wp14:anchorId="064AAB61" wp14:editId="72B25F14">
            <wp:simplePos x="0" y="0"/>
            <wp:positionH relativeFrom="column">
              <wp:posOffset>843280</wp:posOffset>
            </wp:positionH>
            <wp:positionV relativeFrom="paragraph">
              <wp:posOffset>174625</wp:posOffset>
            </wp:positionV>
            <wp:extent cx="4257675" cy="2127885"/>
            <wp:effectExtent l="0" t="0" r="9525" b="5715"/>
            <wp:wrapSquare wrapText="bothSides"/>
            <wp:docPr id="5" name="Obrázek 5" descr="Panasonic HC-V770EP-K (Black) | MALL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nasonic HC-V770EP-K (Black) | MALL.CZ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12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494643" w14:textId="7EC1D416" w:rsidR="00C556E3" w:rsidRPr="00C556E3" w:rsidRDefault="00C556E3" w:rsidP="00C556E3">
      <w:pPr>
        <w:jc w:val="both"/>
        <w:rPr>
          <w:rFonts w:cstheme="minorHAnsi"/>
          <w:sz w:val="24"/>
          <w:szCs w:val="24"/>
        </w:rPr>
      </w:pPr>
    </w:p>
    <w:p w14:paraId="6E1955C6" w14:textId="77777777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5CFC7A2C" w14:textId="77777777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5CE7E3E4" w14:textId="2806FAAA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471E8FF9" w14:textId="77777777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7A861DBE" w14:textId="77777777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062FFD82" w14:textId="77777777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7A1D24E3" w14:textId="77777777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27F662BF" w14:textId="77777777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58C447D8" w14:textId="77777777" w:rsidR="009E023E" w:rsidRDefault="009E023E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br w:type="page"/>
      </w:r>
    </w:p>
    <w:p w14:paraId="32371374" w14:textId="249DE76F" w:rsidR="00C556E3" w:rsidRPr="00C556E3" w:rsidRDefault="00C556E3" w:rsidP="00C556E3">
      <w:pPr>
        <w:pStyle w:val="Odstavecseseznamem"/>
        <w:numPr>
          <w:ilvl w:val="0"/>
          <w:numId w:val="4"/>
        </w:numPr>
        <w:spacing w:line="259" w:lineRule="auto"/>
        <w:jc w:val="both"/>
        <w:rPr>
          <w:rFonts w:cstheme="minorHAnsi"/>
          <w:b/>
          <w:sz w:val="24"/>
          <w:szCs w:val="24"/>
        </w:rPr>
      </w:pPr>
      <w:r w:rsidRPr="00C556E3">
        <w:rPr>
          <w:rFonts w:cstheme="minorHAnsi"/>
          <w:b/>
          <w:sz w:val="24"/>
          <w:szCs w:val="24"/>
        </w:rPr>
        <w:lastRenderedPageBreak/>
        <w:t xml:space="preserve">GoPro </w:t>
      </w:r>
      <w:proofErr w:type="spellStart"/>
      <w:r w:rsidRPr="00C556E3">
        <w:rPr>
          <w:rFonts w:cstheme="minorHAnsi"/>
          <w:b/>
          <w:sz w:val="24"/>
          <w:szCs w:val="24"/>
        </w:rPr>
        <w:t>Hero</w:t>
      </w:r>
      <w:proofErr w:type="spellEnd"/>
      <w:r w:rsidRPr="00C556E3">
        <w:rPr>
          <w:rFonts w:cstheme="minorHAnsi"/>
          <w:b/>
          <w:sz w:val="24"/>
          <w:szCs w:val="24"/>
        </w:rPr>
        <w:t xml:space="preserve"> 7</w:t>
      </w:r>
    </w:p>
    <w:p w14:paraId="05F2095C" w14:textId="77777777" w:rsidR="00C556E3" w:rsidRPr="00C556E3" w:rsidRDefault="00C556E3" w:rsidP="00C556E3">
      <w:pPr>
        <w:pStyle w:val="Odstavecseseznamem"/>
        <w:jc w:val="both"/>
        <w:rPr>
          <w:rFonts w:cstheme="minorHAnsi"/>
          <w:b/>
          <w:sz w:val="24"/>
          <w:szCs w:val="24"/>
        </w:rPr>
      </w:pPr>
    </w:p>
    <w:p w14:paraId="315DB516" w14:textId="567D3A00" w:rsidR="00C556E3" w:rsidRPr="00137366" w:rsidRDefault="00C556E3" w:rsidP="00137366">
      <w:pPr>
        <w:spacing w:line="259" w:lineRule="auto"/>
        <w:jc w:val="both"/>
        <w:rPr>
          <w:rFonts w:cstheme="minorHAnsi"/>
          <w:sz w:val="24"/>
          <w:szCs w:val="24"/>
        </w:rPr>
      </w:pPr>
      <w:r w:rsidRPr="00C556E3">
        <w:rPr>
          <w:noProof/>
          <w:lang w:eastAsia="cs-CZ"/>
        </w:rPr>
        <w:drawing>
          <wp:anchor distT="0" distB="0" distL="114300" distR="114300" simplePos="0" relativeHeight="251662336" behindDoc="1" locked="0" layoutInCell="1" allowOverlap="1" wp14:anchorId="227B882F" wp14:editId="3FF685D7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2604770" cy="2754630"/>
            <wp:effectExtent l="0" t="0" r="5080" b="7620"/>
            <wp:wrapTight wrapText="bothSides">
              <wp:wrapPolygon edited="0">
                <wp:start x="0" y="0"/>
                <wp:lineTo x="0" y="21510"/>
                <wp:lineTo x="21484" y="21510"/>
                <wp:lineTo x="21484" y="0"/>
                <wp:lineTo x="0" y="0"/>
              </wp:wrapPolygon>
            </wp:wrapTight>
            <wp:docPr id="6" name="Obrázek 6" descr="Recenze a test GoPro HERO7 Silver | Arecen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cenze a test GoPro HERO7 Silver | Arecenz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7366">
        <w:rPr>
          <w:rFonts w:cstheme="minorHAnsi"/>
          <w:sz w:val="24"/>
          <w:szCs w:val="24"/>
        </w:rPr>
        <w:t xml:space="preserve">Akční outdoorová kamera od světoznámého výrobce GoPro. Používáme ji pro dynamické záběry nebo v případě, že </w:t>
      </w:r>
      <w:r w:rsidR="00137366">
        <w:rPr>
          <w:rFonts w:cstheme="minorHAnsi"/>
          <w:sz w:val="24"/>
          <w:szCs w:val="24"/>
        </w:rPr>
        <w:t xml:space="preserve">s sebou </w:t>
      </w:r>
      <w:r w:rsidRPr="00137366">
        <w:rPr>
          <w:rFonts w:cstheme="minorHAnsi"/>
          <w:sz w:val="24"/>
          <w:szCs w:val="24"/>
        </w:rPr>
        <w:t>nechceme tahat velkou kameru. Kromě záznamu v</w:t>
      </w:r>
      <w:r w:rsidR="00137366">
        <w:rPr>
          <w:rFonts w:cstheme="minorHAnsi"/>
          <w:sz w:val="24"/>
          <w:szCs w:val="24"/>
        </w:rPr>
        <w:t> </w:t>
      </w:r>
      <w:proofErr w:type="spellStart"/>
      <w:r w:rsidRPr="00137366">
        <w:rPr>
          <w:rFonts w:cstheme="minorHAnsi"/>
          <w:sz w:val="24"/>
          <w:szCs w:val="24"/>
        </w:rPr>
        <w:t>ultrajemném</w:t>
      </w:r>
      <w:proofErr w:type="spellEnd"/>
      <w:r w:rsidRPr="00137366">
        <w:rPr>
          <w:rFonts w:cstheme="minorHAnsi"/>
          <w:sz w:val="24"/>
          <w:szCs w:val="24"/>
        </w:rPr>
        <w:t xml:space="preserve"> rozlišení </w:t>
      </w:r>
      <w:proofErr w:type="gramStart"/>
      <w:r w:rsidRPr="00137366">
        <w:rPr>
          <w:rFonts w:cstheme="minorHAnsi"/>
          <w:sz w:val="24"/>
          <w:szCs w:val="24"/>
        </w:rPr>
        <w:t>4K</w:t>
      </w:r>
      <w:proofErr w:type="gramEnd"/>
      <w:r w:rsidRPr="00137366">
        <w:rPr>
          <w:rFonts w:cstheme="minorHAnsi"/>
          <w:sz w:val="24"/>
          <w:szCs w:val="24"/>
        </w:rPr>
        <w:t xml:space="preserve"> se chlubí přepracováním stabilizace videa. Dalšími užitečnými funkcemi jsou možnost přímého přenosu na sociální sítě, osminásobně zpomalený režim, i bez stativu vyladěný </w:t>
      </w:r>
      <w:proofErr w:type="spellStart"/>
      <w:r w:rsidRPr="00137366">
        <w:rPr>
          <w:rFonts w:cstheme="minorHAnsi"/>
          <w:sz w:val="24"/>
          <w:szCs w:val="24"/>
        </w:rPr>
        <w:t>časosběr</w:t>
      </w:r>
      <w:proofErr w:type="spellEnd"/>
      <w:r w:rsidRPr="00137366">
        <w:rPr>
          <w:rFonts w:cstheme="minorHAnsi"/>
          <w:sz w:val="24"/>
          <w:szCs w:val="24"/>
        </w:rPr>
        <w:t xml:space="preserve">, přesná GPS či pohodlné ovládání hlasem. </w:t>
      </w:r>
      <w:r w:rsidR="00137366">
        <w:rPr>
          <w:rFonts w:cstheme="minorHAnsi"/>
          <w:sz w:val="24"/>
          <w:szCs w:val="24"/>
        </w:rPr>
        <w:t xml:space="preserve">Spárování s telefonem není vždy jednoduché. Přístroj je voděodolný až do </w:t>
      </w:r>
      <w:r w:rsidRPr="00137366">
        <w:rPr>
          <w:rFonts w:cstheme="minorHAnsi"/>
          <w:sz w:val="24"/>
          <w:szCs w:val="24"/>
        </w:rPr>
        <w:t>hloubky neuvěřitelných 10</w:t>
      </w:r>
      <w:r w:rsidR="00137366">
        <w:rPr>
          <w:rFonts w:cstheme="minorHAnsi"/>
          <w:sz w:val="24"/>
          <w:szCs w:val="24"/>
        </w:rPr>
        <w:t> </w:t>
      </w:r>
      <w:r w:rsidRPr="00137366">
        <w:rPr>
          <w:rFonts w:cstheme="minorHAnsi"/>
          <w:sz w:val="24"/>
          <w:szCs w:val="24"/>
        </w:rPr>
        <w:t xml:space="preserve">m bez pouzdra. GoPro HERO7 Black přináší stabilizaci </w:t>
      </w:r>
      <w:proofErr w:type="spellStart"/>
      <w:r w:rsidRPr="00137366">
        <w:rPr>
          <w:rFonts w:cstheme="minorHAnsi"/>
          <w:sz w:val="24"/>
          <w:szCs w:val="24"/>
        </w:rPr>
        <w:t>HyperSmooth</w:t>
      </w:r>
      <w:proofErr w:type="spellEnd"/>
      <w:r w:rsidRPr="00137366">
        <w:rPr>
          <w:rFonts w:cstheme="minorHAnsi"/>
          <w:sz w:val="24"/>
          <w:szCs w:val="24"/>
        </w:rPr>
        <w:t xml:space="preserve">, díky níž se můžete těšit na hladké záběry v jakékoliv akci. Bez drahých gyroskopických stativů, bez obav z nekvalitního záznamu. Abyste kvůli každé fotografii, zahájení či naopak ukončení natáčení nemuseli přerušovat aktuální aktivitu, podporuje GoPro jednoduché ovládání hlasem. Kamera rozezná až 16 různých příkazů a bez jakéhokoliv dotyku můžete přidávat i krátké komentáře. </w:t>
      </w:r>
    </w:p>
    <w:p w14:paraId="72F8DC57" w14:textId="20FF8963" w:rsidR="00C556E3" w:rsidRPr="00C556E3" w:rsidRDefault="00C556E3" w:rsidP="00C556E3">
      <w:pPr>
        <w:jc w:val="both"/>
        <w:rPr>
          <w:rFonts w:cstheme="minorHAnsi"/>
          <w:sz w:val="24"/>
          <w:szCs w:val="24"/>
        </w:rPr>
      </w:pPr>
    </w:p>
    <w:p w14:paraId="5029DD28" w14:textId="7583E67C" w:rsidR="00C556E3" w:rsidRPr="00C556E3" w:rsidRDefault="00C556E3" w:rsidP="00C556E3">
      <w:pPr>
        <w:pStyle w:val="Odstavecseseznamem"/>
        <w:numPr>
          <w:ilvl w:val="0"/>
          <w:numId w:val="4"/>
        </w:numPr>
        <w:spacing w:line="259" w:lineRule="auto"/>
        <w:jc w:val="both"/>
        <w:rPr>
          <w:rFonts w:cstheme="minorHAnsi"/>
          <w:b/>
          <w:sz w:val="24"/>
          <w:szCs w:val="24"/>
        </w:rPr>
      </w:pPr>
      <w:r w:rsidRPr="00C556E3">
        <w:rPr>
          <w:rFonts w:cstheme="minorHAnsi"/>
          <w:b/>
          <w:sz w:val="24"/>
          <w:szCs w:val="24"/>
        </w:rPr>
        <w:t>Mikrofon</w:t>
      </w:r>
    </w:p>
    <w:p w14:paraId="71162291" w14:textId="05D1299B" w:rsidR="00C556E3" w:rsidRPr="00137366" w:rsidRDefault="00C556E3" w:rsidP="00137366">
      <w:pPr>
        <w:spacing w:line="259" w:lineRule="auto"/>
        <w:jc w:val="both"/>
        <w:rPr>
          <w:rFonts w:cstheme="minorHAnsi"/>
          <w:sz w:val="24"/>
          <w:szCs w:val="24"/>
        </w:rPr>
      </w:pPr>
      <w:r w:rsidRPr="00137366">
        <w:rPr>
          <w:rFonts w:cstheme="minorHAnsi"/>
          <w:sz w:val="24"/>
          <w:szCs w:val="24"/>
        </w:rPr>
        <w:t>RODE NT-USB mini studiový mikrofon</w:t>
      </w:r>
    </w:p>
    <w:p w14:paraId="7939091C" w14:textId="7CDEE729" w:rsidR="00C556E3" w:rsidRPr="00137366" w:rsidRDefault="00C556E3" w:rsidP="00137366">
      <w:pPr>
        <w:spacing w:line="259" w:lineRule="auto"/>
        <w:jc w:val="both"/>
        <w:rPr>
          <w:rFonts w:cstheme="minorHAnsi"/>
          <w:sz w:val="24"/>
          <w:szCs w:val="24"/>
        </w:rPr>
      </w:pPr>
      <w:r w:rsidRPr="00137366">
        <w:rPr>
          <w:rFonts w:cstheme="minorHAnsi"/>
          <w:sz w:val="24"/>
          <w:szCs w:val="24"/>
        </w:rPr>
        <w:t>RODE NTG1 směrový mikrofon + teleskopická tyč</w:t>
      </w:r>
    </w:p>
    <w:p w14:paraId="0E570037" w14:textId="5BA405C4" w:rsidR="0081266D" w:rsidRDefault="0081266D" w:rsidP="0081266D">
      <w:pPr>
        <w:spacing w:line="259" w:lineRule="auto"/>
        <w:jc w:val="both"/>
        <w:rPr>
          <w:rFonts w:cstheme="minorHAnsi"/>
          <w:sz w:val="24"/>
          <w:szCs w:val="24"/>
        </w:rPr>
      </w:pPr>
    </w:p>
    <w:p w14:paraId="3E7E27B7" w14:textId="3087F3A3" w:rsidR="0081266D" w:rsidRDefault="00137366" w:rsidP="0081266D">
      <w:pPr>
        <w:spacing w:line="259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A9A940C" wp14:editId="7C5EB602">
                <wp:simplePos x="0" y="0"/>
                <wp:positionH relativeFrom="column">
                  <wp:posOffset>367030</wp:posOffset>
                </wp:positionH>
                <wp:positionV relativeFrom="paragraph">
                  <wp:posOffset>57785</wp:posOffset>
                </wp:positionV>
                <wp:extent cx="4752975" cy="1857375"/>
                <wp:effectExtent l="0" t="0" r="9525" b="9525"/>
                <wp:wrapSquare wrapText="bothSides"/>
                <wp:docPr id="42" name="Skupina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2975" cy="1857375"/>
                          <a:chOff x="0" y="0"/>
                          <a:chExt cx="4752975" cy="1857375"/>
                        </a:xfrm>
                      </wpg:grpSpPr>
                      <pic:pic xmlns:pic="http://schemas.openxmlformats.org/drawingml/2006/picture">
                        <pic:nvPicPr>
                          <pic:cNvPr id="7" name="Obrázek 7" descr="Rode NT-USB Mini - AudioWorks.cz - Hudební nástroj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Obrázek 8" descr="Rode NTG1 - Muziker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0325" y="257175"/>
                            <a:ext cx="2152650" cy="1318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79D50B" id="Skupina 42" o:spid="_x0000_s1026" style="position:absolute;margin-left:28.9pt;margin-top:4.55pt;width:374.25pt;height:146.25pt;z-index:251665408" coordsize="47529,185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7" o:spid="_x0000_s1027" type="#_x0000_t75" alt="Rode NT-USB Mini - AudioWorks.cz - Hudební nástroje" style="position:absolute;width:18573;height:1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">
                  <v:imagedata r:id="rId13" o:title="Rode NT-USB Mini - AudioWorks"/>
                </v:shape>
                <v:shape id="Obrázek 8" o:spid="_x0000_s1028" type="#_x0000_t75" alt="Rode NTG1 - Muziker" style="position:absolute;left:26003;top:2571;width:21526;height:13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">
                  <v:imagedata r:id="rId14" o:title="Rode NTG1 - Muziker"/>
                </v:shape>
                <w10:wrap type="square"/>
              </v:group>
            </w:pict>
          </mc:Fallback>
        </mc:AlternateContent>
      </w:r>
    </w:p>
    <w:p w14:paraId="6AF214CC" w14:textId="346837CD" w:rsidR="0081266D" w:rsidRDefault="0081266D" w:rsidP="0081266D">
      <w:pPr>
        <w:spacing w:line="259" w:lineRule="auto"/>
        <w:jc w:val="both"/>
        <w:rPr>
          <w:rFonts w:cstheme="minorHAnsi"/>
          <w:sz w:val="24"/>
          <w:szCs w:val="24"/>
        </w:rPr>
      </w:pPr>
    </w:p>
    <w:p w14:paraId="0E1E106F" w14:textId="1A4A98DE" w:rsidR="0081266D" w:rsidRDefault="0081266D" w:rsidP="0081266D">
      <w:pPr>
        <w:spacing w:line="259" w:lineRule="auto"/>
        <w:jc w:val="both"/>
        <w:rPr>
          <w:rFonts w:cstheme="minorHAnsi"/>
          <w:sz w:val="24"/>
          <w:szCs w:val="24"/>
        </w:rPr>
      </w:pPr>
    </w:p>
    <w:p w14:paraId="07E18F61" w14:textId="544A3798" w:rsidR="0081266D" w:rsidRDefault="0081266D" w:rsidP="0081266D">
      <w:pPr>
        <w:spacing w:line="259" w:lineRule="auto"/>
        <w:jc w:val="both"/>
        <w:rPr>
          <w:rFonts w:cstheme="minorHAnsi"/>
          <w:sz w:val="24"/>
          <w:szCs w:val="24"/>
        </w:rPr>
      </w:pPr>
    </w:p>
    <w:p w14:paraId="67DAA30E" w14:textId="5D3C2A5D" w:rsidR="0081266D" w:rsidRDefault="0081266D" w:rsidP="0081266D">
      <w:pPr>
        <w:spacing w:line="259" w:lineRule="auto"/>
        <w:jc w:val="both"/>
        <w:rPr>
          <w:rFonts w:cstheme="minorHAnsi"/>
          <w:sz w:val="24"/>
          <w:szCs w:val="24"/>
        </w:rPr>
      </w:pPr>
    </w:p>
    <w:p w14:paraId="64CFEFCF" w14:textId="4915EF25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182FD6E8" w14:textId="36EFE1AA" w:rsidR="00C556E3" w:rsidRPr="00C556E3" w:rsidRDefault="00C556E3" w:rsidP="00C556E3">
      <w:pPr>
        <w:pStyle w:val="Odstavecseseznamem"/>
        <w:numPr>
          <w:ilvl w:val="0"/>
          <w:numId w:val="4"/>
        </w:numPr>
        <w:spacing w:line="259" w:lineRule="auto"/>
        <w:jc w:val="both"/>
        <w:rPr>
          <w:rFonts w:cstheme="minorHAnsi"/>
          <w:b/>
          <w:sz w:val="24"/>
          <w:szCs w:val="24"/>
        </w:rPr>
      </w:pPr>
      <w:r w:rsidRPr="00C556E3">
        <w:rPr>
          <w:rFonts w:cstheme="minorHAnsi"/>
          <w:b/>
          <w:sz w:val="24"/>
          <w:szCs w:val="24"/>
        </w:rPr>
        <w:lastRenderedPageBreak/>
        <w:t xml:space="preserve">Stativ BENRO + </w:t>
      </w:r>
      <w:proofErr w:type="spellStart"/>
      <w:r w:rsidRPr="00C556E3">
        <w:rPr>
          <w:rFonts w:cstheme="minorHAnsi"/>
          <w:b/>
          <w:sz w:val="24"/>
          <w:szCs w:val="24"/>
        </w:rPr>
        <w:t>videohlava</w:t>
      </w:r>
      <w:proofErr w:type="spellEnd"/>
      <w:r w:rsidRPr="00C556E3">
        <w:rPr>
          <w:rFonts w:cstheme="minorHAnsi"/>
          <w:b/>
          <w:sz w:val="24"/>
          <w:szCs w:val="24"/>
        </w:rPr>
        <w:t xml:space="preserve"> S4Pro</w:t>
      </w:r>
    </w:p>
    <w:p w14:paraId="7E543BAC" w14:textId="2BB11864" w:rsidR="00C556E3" w:rsidRPr="00C556E3" w:rsidRDefault="00492A40" w:rsidP="00C556E3">
      <w:pPr>
        <w:pStyle w:val="Odstavecseseznamem"/>
        <w:jc w:val="both"/>
        <w:rPr>
          <w:rFonts w:cstheme="minorHAnsi"/>
          <w:sz w:val="24"/>
          <w:szCs w:val="24"/>
        </w:rPr>
      </w:pPr>
      <w:r w:rsidRPr="00C556E3">
        <w:rPr>
          <w:rFonts w:cstheme="minorHAnsi"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 wp14:anchorId="207163AB" wp14:editId="2227FA19">
            <wp:simplePos x="0" y="0"/>
            <wp:positionH relativeFrom="margin">
              <wp:posOffset>2620010</wp:posOffset>
            </wp:positionH>
            <wp:positionV relativeFrom="paragraph">
              <wp:posOffset>153035</wp:posOffset>
            </wp:positionV>
            <wp:extent cx="3150870" cy="3150870"/>
            <wp:effectExtent l="0" t="0" r="0" b="0"/>
            <wp:wrapSquare wrapText="bothSides"/>
            <wp:docPr id="3" name="Obrázek 3" descr="https://www.megapixel.cz/data/images/product-w720h720/0/247650.jpg?v=1582040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megapixel.cz/data/images/product-w720h720/0/247650.jpg?v=158204020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315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23AF0" w14:textId="35C78634" w:rsidR="00C556E3" w:rsidRPr="00137366" w:rsidRDefault="00C556E3" w:rsidP="00137366">
      <w:pPr>
        <w:spacing w:line="259" w:lineRule="auto"/>
        <w:jc w:val="both"/>
        <w:rPr>
          <w:rFonts w:cstheme="minorHAnsi"/>
          <w:sz w:val="24"/>
          <w:szCs w:val="24"/>
        </w:rPr>
      </w:pPr>
      <w:r w:rsidRPr="00137366">
        <w:rPr>
          <w:rFonts w:cstheme="minorHAnsi"/>
          <w:sz w:val="24"/>
          <w:szCs w:val="24"/>
        </w:rPr>
        <w:t>Stativ je jedno z nejžádanějšího příslušenství k fotoaparátům a</w:t>
      </w:r>
      <w:r w:rsidR="00137366">
        <w:rPr>
          <w:rFonts w:cstheme="minorHAnsi"/>
          <w:sz w:val="24"/>
          <w:szCs w:val="24"/>
        </w:rPr>
        <w:t> </w:t>
      </w:r>
      <w:r w:rsidRPr="00137366">
        <w:rPr>
          <w:rFonts w:cstheme="minorHAnsi"/>
          <w:sz w:val="24"/>
          <w:szCs w:val="24"/>
        </w:rPr>
        <w:t>kamerám, jehož použití zpravidla velmi kladně ovlivňuje výslednou kvalitu záznamu. Měl by být pevný a stabilní. Jen tak se dá zabránit náhodným otřesům. Důležitá je také kvalita použitého materiálu. Lepší stativy mají polohovatelné a vysouvací nohy.</w:t>
      </w:r>
    </w:p>
    <w:p w14:paraId="1F1BA9A2" w14:textId="11A089D2" w:rsidR="00C556E3" w:rsidRPr="00137366" w:rsidRDefault="00137366" w:rsidP="00137366">
      <w:pPr>
        <w:spacing w:line="259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N</w:t>
      </w:r>
      <w:r w:rsidR="00C556E3" w:rsidRPr="00137366">
        <w:rPr>
          <w:rFonts w:cstheme="minorHAnsi"/>
          <w:sz w:val="24"/>
          <w:szCs w:val="24"/>
        </w:rPr>
        <w:t xml:space="preserve">eméně důležitá je fluidní hlava stativu pro plynulý záběr s pohybem. My </w:t>
      </w:r>
      <w:r>
        <w:rPr>
          <w:rFonts w:cstheme="minorHAnsi"/>
          <w:sz w:val="24"/>
          <w:szCs w:val="24"/>
        </w:rPr>
        <w:t>jsme zvolili</w:t>
      </w:r>
      <w:r w:rsidR="00C556E3" w:rsidRPr="00137366">
        <w:rPr>
          <w:rFonts w:cstheme="minorHAnsi"/>
          <w:sz w:val="24"/>
          <w:szCs w:val="24"/>
        </w:rPr>
        <w:t xml:space="preserve"> </w:t>
      </w:r>
      <w:proofErr w:type="spellStart"/>
      <w:r w:rsidR="00C556E3" w:rsidRPr="00137366">
        <w:rPr>
          <w:rFonts w:cstheme="minorHAnsi"/>
          <w:sz w:val="24"/>
          <w:szCs w:val="24"/>
        </w:rPr>
        <w:t>Benro</w:t>
      </w:r>
      <w:proofErr w:type="spellEnd"/>
      <w:r w:rsidR="00C556E3" w:rsidRPr="00137366">
        <w:rPr>
          <w:rFonts w:cstheme="minorHAnsi"/>
          <w:sz w:val="24"/>
          <w:szCs w:val="24"/>
        </w:rPr>
        <w:t xml:space="preserve"> S4Pro</w:t>
      </w:r>
      <w:r>
        <w:rPr>
          <w:rFonts w:cstheme="minorHAnsi"/>
          <w:sz w:val="24"/>
          <w:szCs w:val="24"/>
        </w:rPr>
        <w:t>,</w:t>
      </w:r>
      <w:r w:rsidR="00C556E3" w:rsidRPr="00137366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 xml:space="preserve">to je </w:t>
      </w:r>
      <w:r w:rsidR="00C556E3" w:rsidRPr="00137366">
        <w:rPr>
          <w:rFonts w:cstheme="minorHAnsi"/>
          <w:sz w:val="24"/>
          <w:szCs w:val="24"/>
        </w:rPr>
        <w:t xml:space="preserve">všestranná fluidní </w:t>
      </w:r>
      <w:proofErr w:type="spellStart"/>
      <w:r w:rsidR="00C556E3" w:rsidRPr="00137366">
        <w:rPr>
          <w:rFonts w:cstheme="minorHAnsi"/>
          <w:sz w:val="24"/>
          <w:szCs w:val="24"/>
        </w:rPr>
        <w:t>videohlava</w:t>
      </w:r>
      <w:proofErr w:type="spellEnd"/>
      <w:r w:rsidR="00C556E3" w:rsidRPr="00137366">
        <w:rPr>
          <w:rFonts w:cstheme="minorHAnsi"/>
          <w:sz w:val="24"/>
          <w:szCs w:val="24"/>
        </w:rPr>
        <w:t xml:space="preserve"> s protiváhou, která je schopna pracovat s technikou o</w:t>
      </w:r>
      <w:r w:rsidR="00A26B42">
        <w:rPr>
          <w:rFonts w:cstheme="minorHAnsi"/>
          <w:sz w:val="24"/>
          <w:szCs w:val="24"/>
        </w:rPr>
        <w:t> </w:t>
      </w:r>
      <w:r w:rsidR="00C556E3" w:rsidRPr="00137366">
        <w:rPr>
          <w:rFonts w:cstheme="minorHAnsi"/>
          <w:sz w:val="24"/>
          <w:szCs w:val="24"/>
        </w:rPr>
        <w:t>hmotnosti až 4 kg.</w:t>
      </w:r>
    </w:p>
    <w:p w14:paraId="03477849" w14:textId="77777777" w:rsidR="00C556E3" w:rsidRPr="00C556E3" w:rsidRDefault="00C556E3" w:rsidP="00C556E3">
      <w:pPr>
        <w:jc w:val="both"/>
        <w:rPr>
          <w:rFonts w:cstheme="minorHAnsi"/>
          <w:sz w:val="24"/>
          <w:szCs w:val="24"/>
        </w:rPr>
      </w:pPr>
    </w:p>
    <w:p w14:paraId="2C9DF9B9" w14:textId="77777777" w:rsidR="00492A40" w:rsidRPr="00C556E3" w:rsidRDefault="00492A40" w:rsidP="00C556E3">
      <w:pPr>
        <w:ind w:left="360"/>
        <w:jc w:val="both"/>
        <w:rPr>
          <w:rFonts w:cstheme="minorHAnsi"/>
          <w:sz w:val="24"/>
          <w:szCs w:val="24"/>
        </w:rPr>
      </w:pPr>
    </w:p>
    <w:p w14:paraId="513C6391" w14:textId="77777777" w:rsidR="00C556E3" w:rsidRPr="00492A40" w:rsidRDefault="00C556E3" w:rsidP="00C556E3">
      <w:pPr>
        <w:pStyle w:val="Odstavecseseznamem"/>
        <w:numPr>
          <w:ilvl w:val="0"/>
          <w:numId w:val="4"/>
        </w:numPr>
        <w:spacing w:line="259" w:lineRule="auto"/>
        <w:jc w:val="both"/>
        <w:rPr>
          <w:rFonts w:cstheme="minorHAnsi"/>
          <w:b/>
          <w:sz w:val="24"/>
          <w:szCs w:val="24"/>
        </w:rPr>
      </w:pPr>
      <w:r w:rsidRPr="00492A40">
        <w:rPr>
          <w:rFonts w:cstheme="minorHAnsi"/>
          <w:b/>
          <w:sz w:val="24"/>
          <w:szCs w:val="24"/>
        </w:rPr>
        <w:t>LED video světlo s regulací teploty barvy – VIJIM VL-1</w:t>
      </w:r>
    </w:p>
    <w:p w14:paraId="14C4A0F2" w14:textId="77777777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565F33A3" w14:textId="0706D573" w:rsidR="00C556E3" w:rsidRPr="00137366" w:rsidRDefault="00C556E3" w:rsidP="00137366">
      <w:pPr>
        <w:spacing w:line="259" w:lineRule="auto"/>
        <w:jc w:val="both"/>
        <w:rPr>
          <w:rFonts w:cstheme="minorHAnsi"/>
          <w:sz w:val="24"/>
          <w:szCs w:val="24"/>
        </w:rPr>
      </w:pPr>
      <w:r w:rsidRPr="00C556E3"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3895F22E" wp14:editId="19BE838F">
            <wp:simplePos x="0" y="0"/>
            <wp:positionH relativeFrom="margin">
              <wp:posOffset>2861310</wp:posOffset>
            </wp:positionH>
            <wp:positionV relativeFrom="paragraph">
              <wp:posOffset>7620</wp:posOffset>
            </wp:positionV>
            <wp:extent cx="2594610" cy="1943100"/>
            <wp:effectExtent l="0" t="0" r="0" b="0"/>
            <wp:wrapSquare wrapText="bothSides"/>
            <wp:docPr id="2" name="Obrázek 2" descr="Výkonné dobíjecí LED video světlo regulací teploty barvy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ýkonné dobíjecí LED video světlo regulací teploty barvy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7366">
        <w:rPr>
          <w:rFonts w:cstheme="minorHAnsi"/>
          <w:sz w:val="24"/>
          <w:szCs w:val="24"/>
        </w:rPr>
        <w:t>Výkonné odolné LED video světlo, které můžeme dobíjet pomocí USB-C konektoru. Je vyrobeno z hliníku a připraveno na tvrdší zacházení. Poskytuje plynulou regulaci nejen intenzity ale i teploty barvy a spolu s aktuální dobou výdrže vše vidíte na přehledném barevném displeji. Teplota barvy od 3</w:t>
      </w:r>
      <w:r w:rsidR="00137366">
        <w:rPr>
          <w:rFonts w:cstheme="minorHAnsi"/>
          <w:sz w:val="24"/>
          <w:szCs w:val="24"/>
        </w:rPr>
        <w:t xml:space="preserve"> </w:t>
      </w:r>
      <w:r w:rsidRPr="00137366">
        <w:rPr>
          <w:rFonts w:cstheme="minorHAnsi"/>
          <w:sz w:val="24"/>
          <w:szCs w:val="24"/>
        </w:rPr>
        <w:t>500</w:t>
      </w:r>
      <w:r w:rsidR="00137366">
        <w:rPr>
          <w:rFonts w:cstheme="minorHAnsi"/>
          <w:sz w:val="24"/>
          <w:szCs w:val="24"/>
        </w:rPr>
        <w:t xml:space="preserve"> </w:t>
      </w:r>
      <w:r w:rsidRPr="00137366">
        <w:rPr>
          <w:rFonts w:cstheme="minorHAnsi"/>
          <w:sz w:val="24"/>
          <w:szCs w:val="24"/>
        </w:rPr>
        <w:t>K do 5</w:t>
      </w:r>
      <w:r w:rsidR="00137366">
        <w:rPr>
          <w:rFonts w:cstheme="minorHAnsi"/>
          <w:sz w:val="24"/>
          <w:szCs w:val="24"/>
        </w:rPr>
        <w:t xml:space="preserve"> </w:t>
      </w:r>
      <w:r w:rsidRPr="00137366">
        <w:rPr>
          <w:rFonts w:cstheme="minorHAnsi"/>
          <w:sz w:val="24"/>
          <w:szCs w:val="24"/>
        </w:rPr>
        <w:t>700</w:t>
      </w:r>
      <w:r w:rsidR="00137366">
        <w:rPr>
          <w:rFonts w:cstheme="minorHAnsi"/>
          <w:sz w:val="24"/>
          <w:szCs w:val="24"/>
        </w:rPr>
        <w:t xml:space="preserve"> </w:t>
      </w:r>
      <w:r w:rsidRPr="00137366">
        <w:rPr>
          <w:rFonts w:cstheme="minorHAnsi"/>
          <w:sz w:val="24"/>
          <w:szCs w:val="24"/>
        </w:rPr>
        <w:t>K</w:t>
      </w:r>
      <w:r w:rsidR="00137366">
        <w:rPr>
          <w:rFonts w:cstheme="minorHAnsi"/>
          <w:sz w:val="24"/>
          <w:szCs w:val="24"/>
        </w:rPr>
        <w:t>, s </w:t>
      </w:r>
      <w:r w:rsidRPr="00137366">
        <w:rPr>
          <w:rFonts w:cstheme="minorHAnsi"/>
          <w:sz w:val="24"/>
          <w:szCs w:val="24"/>
        </w:rPr>
        <w:t>96</w:t>
      </w:r>
      <w:r w:rsidR="00137366">
        <w:rPr>
          <w:rFonts w:cstheme="minorHAnsi"/>
          <w:sz w:val="24"/>
          <w:szCs w:val="24"/>
        </w:rPr>
        <w:t xml:space="preserve"> </w:t>
      </w:r>
      <w:r w:rsidRPr="00137366">
        <w:rPr>
          <w:rFonts w:cstheme="minorHAnsi"/>
          <w:sz w:val="24"/>
          <w:szCs w:val="24"/>
        </w:rPr>
        <w:t>LED.</w:t>
      </w:r>
    </w:p>
    <w:p w14:paraId="1D4CD83F" w14:textId="77777777" w:rsidR="00C556E3" w:rsidRPr="00C556E3" w:rsidRDefault="00C556E3" w:rsidP="00C556E3">
      <w:pPr>
        <w:jc w:val="both"/>
        <w:rPr>
          <w:rFonts w:cstheme="minorHAnsi"/>
          <w:sz w:val="24"/>
          <w:szCs w:val="24"/>
        </w:rPr>
      </w:pPr>
    </w:p>
    <w:p w14:paraId="2810AF2C" w14:textId="77777777" w:rsidR="00C556E3" w:rsidRPr="00C556E3" w:rsidRDefault="00C556E3" w:rsidP="00C556E3">
      <w:pPr>
        <w:jc w:val="both"/>
        <w:rPr>
          <w:rFonts w:cstheme="minorHAnsi"/>
          <w:sz w:val="24"/>
          <w:szCs w:val="24"/>
        </w:rPr>
      </w:pPr>
    </w:p>
    <w:p w14:paraId="03538446" w14:textId="77777777" w:rsidR="00CA3763" w:rsidRDefault="00CA3763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br w:type="page"/>
      </w:r>
    </w:p>
    <w:p w14:paraId="27BCCD74" w14:textId="624629FD" w:rsidR="00C556E3" w:rsidRPr="00492A40" w:rsidRDefault="00CA3763" w:rsidP="00C556E3">
      <w:pPr>
        <w:pStyle w:val="Odstavecseseznamem"/>
        <w:numPr>
          <w:ilvl w:val="0"/>
          <w:numId w:val="4"/>
        </w:numPr>
        <w:spacing w:line="259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N</w:t>
      </w:r>
      <w:r w:rsidR="00C556E3" w:rsidRPr="00492A40">
        <w:rPr>
          <w:rFonts w:cstheme="minorHAnsi"/>
          <w:b/>
          <w:sz w:val="24"/>
          <w:szCs w:val="24"/>
        </w:rPr>
        <w:t xml:space="preserve">áhledový monitor </w:t>
      </w:r>
      <w:r>
        <w:rPr>
          <w:rFonts w:cstheme="minorHAnsi"/>
          <w:b/>
          <w:sz w:val="24"/>
          <w:szCs w:val="24"/>
        </w:rPr>
        <w:t>–</w:t>
      </w:r>
      <w:r w:rsidR="00C556E3" w:rsidRPr="00492A40">
        <w:rPr>
          <w:rFonts w:cstheme="minorHAnsi"/>
          <w:b/>
          <w:sz w:val="24"/>
          <w:szCs w:val="24"/>
        </w:rPr>
        <w:t xml:space="preserve"> FEELWORLD S55 5,5" IPS LCD</w:t>
      </w:r>
    </w:p>
    <w:p w14:paraId="11229450" w14:textId="77777777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76A08B3D" w14:textId="7575A8A8" w:rsidR="00C556E3" w:rsidRPr="00CA3763" w:rsidRDefault="00C556E3" w:rsidP="00CA3763">
      <w:pPr>
        <w:spacing w:line="259" w:lineRule="auto"/>
        <w:jc w:val="both"/>
        <w:rPr>
          <w:rFonts w:cstheme="minorHAnsi"/>
          <w:sz w:val="24"/>
          <w:szCs w:val="24"/>
        </w:rPr>
      </w:pPr>
      <w:r w:rsidRPr="00C556E3"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0E404266" wp14:editId="3CC9BB6C">
            <wp:simplePos x="0" y="0"/>
            <wp:positionH relativeFrom="column">
              <wp:posOffset>2548255</wp:posOffset>
            </wp:positionH>
            <wp:positionV relativeFrom="paragraph">
              <wp:posOffset>-57150</wp:posOffset>
            </wp:positionV>
            <wp:extent cx="3512344" cy="2809875"/>
            <wp:effectExtent l="0" t="0" r="0" b="0"/>
            <wp:wrapSquare wrapText="bothSides"/>
            <wp:docPr id="4" name="Obrázek 4" descr="https://www.syntex.cz/media/produkty/15156/4k-monitor-dsl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syntex.cz/media/produkty/15156/4k-monitor-dslr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344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3763">
        <w:rPr>
          <w:rFonts w:cstheme="minorHAnsi"/>
          <w:sz w:val="24"/>
          <w:szCs w:val="24"/>
        </w:rPr>
        <w:t>5,5" IPS LCD kamerový monitor s</w:t>
      </w:r>
      <w:r w:rsidR="00A26B42">
        <w:rPr>
          <w:rFonts w:cstheme="minorHAnsi"/>
          <w:sz w:val="24"/>
          <w:szCs w:val="24"/>
        </w:rPr>
        <w:t> </w:t>
      </w:r>
      <w:r w:rsidRPr="00CA3763">
        <w:rPr>
          <w:rFonts w:cstheme="minorHAnsi"/>
          <w:sz w:val="24"/>
          <w:szCs w:val="24"/>
        </w:rPr>
        <w:t>nativním rozlišením 1280x720 a</w:t>
      </w:r>
      <w:r w:rsidR="00A26B42">
        <w:rPr>
          <w:rFonts w:cstheme="minorHAnsi"/>
          <w:sz w:val="24"/>
          <w:szCs w:val="24"/>
        </w:rPr>
        <w:t> </w:t>
      </w:r>
      <w:r w:rsidR="00CA3763">
        <w:rPr>
          <w:rFonts w:cstheme="minorHAnsi"/>
          <w:sz w:val="24"/>
          <w:szCs w:val="24"/>
        </w:rPr>
        <w:t>hmotností</w:t>
      </w:r>
      <w:r w:rsidRPr="00CA3763">
        <w:rPr>
          <w:rFonts w:cstheme="minorHAnsi"/>
          <w:sz w:val="24"/>
          <w:szCs w:val="24"/>
        </w:rPr>
        <w:t xml:space="preserve"> pouhých 175 g je ideálním pomocníkem pro sestavení kompaktních kamerových </w:t>
      </w:r>
      <w:proofErr w:type="spellStart"/>
      <w:r w:rsidRPr="00CA3763">
        <w:rPr>
          <w:rFonts w:cstheme="minorHAnsi"/>
          <w:sz w:val="24"/>
          <w:szCs w:val="24"/>
        </w:rPr>
        <w:t>rigů</w:t>
      </w:r>
      <w:proofErr w:type="spellEnd"/>
      <w:r w:rsidRPr="00CA3763">
        <w:rPr>
          <w:rFonts w:cstheme="minorHAnsi"/>
          <w:sz w:val="24"/>
          <w:szCs w:val="24"/>
        </w:rPr>
        <w:t xml:space="preserve"> se stabilizátory apod. Miniaturní, ale výkonný 5,5“ kamerový monitor je navržen pro malé DSLR/DSLM kamery, které obohatí o řadu náhledových funkcí vč</w:t>
      </w:r>
      <w:r w:rsidR="00CA3763">
        <w:rPr>
          <w:rFonts w:cstheme="minorHAnsi"/>
          <w:sz w:val="24"/>
          <w:szCs w:val="24"/>
        </w:rPr>
        <w:t>etně</w:t>
      </w:r>
      <w:r w:rsidRPr="00CA3763">
        <w:rPr>
          <w:rFonts w:cstheme="minorHAnsi"/>
          <w:sz w:val="24"/>
          <w:szCs w:val="24"/>
        </w:rPr>
        <w:t xml:space="preserve"> falešných barev, asistenci ostření, pixel to pixel, poslech zvuku, vodítek apod.</w:t>
      </w:r>
    </w:p>
    <w:p w14:paraId="080A9C9F" w14:textId="77777777" w:rsidR="00C556E3" w:rsidRPr="00C556E3" w:rsidRDefault="00C556E3" w:rsidP="00C556E3">
      <w:pPr>
        <w:pStyle w:val="Odstavecseseznamem"/>
        <w:jc w:val="both"/>
        <w:rPr>
          <w:rFonts w:cstheme="minorHAnsi"/>
          <w:sz w:val="24"/>
          <w:szCs w:val="24"/>
        </w:rPr>
      </w:pPr>
    </w:p>
    <w:p w14:paraId="1A27442D" w14:textId="77777777" w:rsidR="00C556E3" w:rsidRPr="00C556E3" w:rsidRDefault="00C556E3" w:rsidP="00C556E3">
      <w:pPr>
        <w:jc w:val="both"/>
        <w:rPr>
          <w:rFonts w:cstheme="minorHAnsi"/>
          <w:sz w:val="24"/>
          <w:szCs w:val="24"/>
        </w:rPr>
      </w:pPr>
    </w:p>
    <w:p w14:paraId="6F47EAC4" w14:textId="1A48FC42" w:rsidR="00492A40" w:rsidRDefault="00492A40" w:rsidP="00492A40">
      <w:pPr>
        <w:pStyle w:val="Odstavecseseznamem"/>
        <w:numPr>
          <w:ilvl w:val="0"/>
          <w:numId w:val="4"/>
        </w:numPr>
        <w:jc w:val="both"/>
        <w:rPr>
          <w:rFonts w:cstheme="minorHAnsi"/>
          <w:b/>
          <w:sz w:val="24"/>
          <w:szCs w:val="24"/>
        </w:rPr>
      </w:pPr>
      <w:r w:rsidRPr="00B80FD9">
        <w:rPr>
          <w:rFonts w:cstheme="minorHAnsi"/>
          <w:b/>
          <w:sz w:val="24"/>
          <w:szCs w:val="24"/>
        </w:rPr>
        <w:t>A další vybavení, které není potřeba představovat:</w:t>
      </w:r>
    </w:p>
    <w:p w14:paraId="7D024085" w14:textId="77777777" w:rsidR="00B80FD9" w:rsidRPr="00B80FD9" w:rsidRDefault="00B80FD9" w:rsidP="00B80FD9">
      <w:pPr>
        <w:pStyle w:val="Odstavecseseznamem"/>
        <w:jc w:val="both"/>
        <w:rPr>
          <w:rFonts w:cstheme="minorHAnsi"/>
          <w:b/>
          <w:sz w:val="24"/>
          <w:szCs w:val="24"/>
        </w:rPr>
      </w:pPr>
    </w:p>
    <w:p w14:paraId="3523D58C" w14:textId="441080CA" w:rsidR="00492A40" w:rsidRPr="00CA3763" w:rsidRDefault="00C556E3" w:rsidP="00CA3763">
      <w:pPr>
        <w:jc w:val="both"/>
        <w:rPr>
          <w:rFonts w:cstheme="minorHAnsi"/>
          <w:sz w:val="24"/>
          <w:szCs w:val="24"/>
        </w:rPr>
      </w:pPr>
      <w:r w:rsidRPr="00CA3763">
        <w:rPr>
          <w:rFonts w:cstheme="minorHAnsi"/>
          <w:sz w:val="24"/>
          <w:szCs w:val="24"/>
        </w:rPr>
        <w:t>N</w:t>
      </w:r>
      <w:r w:rsidR="00492A40" w:rsidRPr="00CA3763">
        <w:rPr>
          <w:rFonts w:cstheme="minorHAnsi"/>
          <w:sz w:val="24"/>
          <w:szCs w:val="24"/>
        </w:rPr>
        <w:t>otebook</w:t>
      </w:r>
      <w:r w:rsidRPr="00CA3763">
        <w:rPr>
          <w:rFonts w:cstheme="minorHAnsi"/>
          <w:sz w:val="24"/>
          <w:szCs w:val="24"/>
        </w:rPr>
        <w:t xml:space="preserve"> Dell </w:t>
      </w:r>
      <w:proofErr w:type="spellStart"/>
      <w:r w:rsidRPr="00CA3763">
        <w:rPr>
          <w:rFonts w:cstheme="minorHAnsi"/>
          <w:sz w:val="24"/>
          <w:szCs w:val="24"/>
        </w:rPr>
        <w:t>Vostro</w:t>
      </w:r>
      <w:proofErr w:type="spellEnd"/>
    </w:p>
    <w:p w14:paraId="1EAB146A" w14:textId="5EDDE1E1" w:rsidR="00492A40" w:rsidRPr="00CA3763" w:rsidRDefault="00C556E3" w:rsidP="00CA3763">
      <w:pPr>
        <w:jc w:val="both"/>
        <w:rPr>
          <w:rFonts w:cstheme="minorHAnsi"/>
          <w:sz w:val="24"/>
          <w:szCs w:val="24"/>
        </w:rPr>
      </w:pPr>
      <w:r w:rsidRPr="00CA3763">
        <w:rPr>
          <w:rFonts w:cstheme="minorHAnsi"/>
          <w:sz w:val="24"/>
          <w:szCs w:val="24"/>
        </w:rPr>
        <w:t>PC</w:t>
      </w:r>
      <w:r w:rsidR="00492A40" w:rsidRPr="00CA3763">
        <w:rPr>
          <w:rFonts w:cstheme="minorHAnsi"/>
          <w:sz w:val="24"/>
          <w:szCs w:val="24"/>
        </w:rPr>
        <w:t xml:space="preserve"> + </w:t>
      </w:r>
      <w:r w:rsidRPr="00CA3763">
        <w:rPr>
          <w:rFonts w:cstheme="minorHAnsi"/>
          <w:sz w:val="24"/>
          <w:szCs w:val="24"/>
        </w:rPr>
        <w:t>Monitor</w:t>
      </w:r>
    </w:p>
    <w:p w14:paraId="5813AFC3" w14:textId="72902367" w:rsidR="00C556E3" w:rsidRPr="00CA3763" w:rsidRDefault="00C556E3" w:rsidP="00CA3763">
      <w:pPr>
        <w:jc w:val="both"/>
        <w:rPr>
          <w:rFonts w:cstheme="minorHAnsi"/>
          <w:sz w:val="24"/>
          <w:szCs w:val="24"/>
        </w:rPr>
      </w:pPr>
      <w:r w:rsidRPr="00CA3763">
        <w:rPr>
          <w:rFonts w:cstheme="minorHAnsi"/>
          <w:sz w:val="24"/>
          <w:szCs w:val="24"/>
        </w:rPr>
        <w:t>externí HDD</w:t>
      </w:r>
    </w:p>
    <w:p w14:paraId="268E4272" w14:textId="6E5C7D2B" w:rsidR="00B80FD9" w:rsidRDefault="00B80FD9">
      <w:pPr>
        <w:rPr>
          <w:rFonts w:cstheme="minorHAnsi"/>
        </w:rPr>
      </w:pPr>
    </w:p>
    <w:p w14:paraId="32CAA288" w14:textId="579A4FC6" w:rsidR="00B80FD9" w:rsidRPr="00B80FD9" w:rsidRDefault="00B80FD9" w:rsidP="00B80FD9">
      <w:pPr>
        <w:pStyle w:val="Odstavecseseznamem"/>
        <w:numPr>
          <w:ilvl w:val="0"/>
          <w:numId w:val="4"/>
        </w:numPr>
        <w:rPr>
          <w:rFonts w:cstheme="minorHAnsi"/>
          <w:b/>
          <w:sz w:val="24"/>
          <w:szCs w:val="24"/>
        </w:rPr>
      </w:pPr>
      <w:r w:rsidRPr="00B80FD9">
        <w:rPr>
          <w:rFonts w:cstheme="minorHAnsi"/>
          <w:b/>
          <w:sz w:val="24"/>
          <w:szCs w:val="24"/>
        </w:rPr>
        <w:t>Podstatnou součástí je software, na kterém budeme pořízená videa zpracovávat.</w:t>
      </w:r>
    </w:p>
    <w:p w14:paraId="55F3334C" w14:textId="77777777" w:rsidR="00B80FD9" w:rsidRDefault="00B80FD9" w:rsidP="00B80FD9">
      <w:pPr>
        <w:pStyle w:val="Odstavecseseznamem"/>
        <w:rPr>
          <w:rFonts w:cstheme="minorHAnsi"/>
          <w:sz w:val="24"/>
          <w:szCs w:val="24"/>
        </w:rPr>
      </w:pPr>
    </w:p>
    <w:p w14:paraId="1B35DB48" w14:textId="44F242F7" w:rsidR="00332714" w:rsidRPr="00CA3763" w:rsidRDefault="00CA3763" w:rsidP="00CA3763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Z</w:t>
      </w:r>
      <w:r w:rsidR="00B80FD9" w:rsidRPr="00CA3763">
        <w:rPr>
          <w:rFonts w:cstheme="minorHAnsi"/>
          <w:sz w:val="24"/>
          <w:szCs w:val="24"/>
        </w:rPr>
        <w:t xml:space="preserve">volili jsme osvědčený </w:t>
      </w:r>
      <w:r>
        <w:rPr>
          <w:rFonts w:cstheme="minorHAnsi"/>
          <w:sz w:val="24"/>
          <w:szCs w:val="24"/>
        </w:rPr>
        <w:t>software</w:t>
      </w:r>
      <w:r w:rsidR="00B80FD9" w:rsidRPr="00CA3763">
        <w:rPr>
          <w:rFonts w:cstheme="minorHAnsi"/>
          <w:sz w:val="24"/>
          <w:szCs w:val="24"/>
        </w:rPr>
        <w:t xml:space="preserve"> – </w:t>
      </w:r>
      <w:proofErr w:type="spellStart"/>
      <w:r w:rsidR="00B80FD9" w:rsidRPr="00CA3763">
        <w:rPr>
          <w:rFonts w:cstheme="minorHAnsi"/>
          <w:sz w:val="24"/>
          <w:szCs w:val="24"/>
        </w:rPr>
        <w:t>Pinnacle</w:t>
      </w:r>
      <w:proofErr w:type="spellEnd"/>
      <w:r w:rsidR="00B80FD9" w:rsidRPr="00CA3763">
        <w:rPr>
          <w:rFonts w:cstheme="minorHAnsi"/>
          <w:sz w:val="24"/>
          <w:szCs w:val="24"/>
        </w:rPr>
        <w:t xml:space="preserve"> Studio 24 (viz další kapitola)</w:t>
      </w:r>
      <w:r>
        <w:rPr>
          <w:rFonts w:cstheme="minorHAnsi"/>
          <w:sz w:val="24"/>
          <w:szCs w:val="24"/>
        </w:rPr>
        <w:t>.</w:t>
      </w:r>
    </w:p>
    <w:p w14:paraId="339D25D1" w14:textId="7957A350" w:rsidR="00B80FD9" w:rsidRDefault="00B80FD9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3BAD2DB4" w14:textId="03249730" w:rsidR="00B80FD9" w:rsidRDefault="00B80FD9" w:rsidP="00B80FD9">
      <w:pPr>
        <w:pStyle w:val="Nadpis1"/>
      </w:pPr>
      <w:bookmarkStart w:id="3" w:name="_Toc115447947"/>
      <w:proofErr w:type="spellStart"/>
      <w:r>
        <w:lastRenderedPageBreak/>
        <w:t>Pinnacle</w:t>
      </w:r>
      <w:proofErr w:type="spellEnd"/>
      <w:r>
        <w:t xml:space="preserve"> Studio 24</w:t>
      </w:r>
      <w:bookmarkEnd w:id="3"/>
    </w:p>
    <w:p w14:paraId="060674A9" w14:textId="77777777" w:rsidR="00F012C9" w:rsidRDefault="00F012C9" w:rsidP="00AF3DFA"/>
    <w:p w14:paraId="410F1719" w14:textId="28B461FD" w:rsidR="00AF3DFA" w:rsidRPr="002B0BE0" w:rsidRDefault="0081266D" w:rsidP="00F012C9">
      <w:pPr>
        <w:jc w:val="both"/>
        <w:rPr>
          <w:sz w:val="24"/>
          <w:szCs w:val="24"/>
        </w:rPr>
      </w:pPr>
      <w:r w:rsidRPr="002B0BE0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69504" behindDoc="0" locked="0" layoutInCell="1" allowOverlap="1" wp14:anchorId="757C2876" wp14:editId="2F06AB0C">
            <wp:simplePos x="0" y="0"/>
            <wp:positionH relativeFrom="margin">
              <wp:align>left</wp:align>
            </wp:positionH>
            <wp:positionV relativeFrom="paragraph">
              <wp:posOffset>2038643</wp:posOffset>
            </wp:positionV>
            <wp:extent cx="5736590" cy="3228340"/>
            <wp:effectExtent l="0" t="0" r="0" b="0"/>
            <wp:wrapSquare wrapText="bothSides"/>
            <wp:docPr id="14" name="Obrázek 14" descr="Flexibilní a výkonné Pinnacle Studio 24 Ultimate | iFotoVideo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lexibilní a výkonné Pinnacle Studio 24 Ultimate | iFotoVideo.cz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AF3DFA" w:rsidRPr="002B0BE0">
        <w:rPr>
          <w:sz w:val="24"/>
          <w:szCs w:val="24"/>
        </w:rPr>
        <w:t>Pinnacle</w:t>
      </w:r>
      <w:proofErr w:type="spellEnd"/>
      <w:r w:rsidR="00AF3DFA" w:rsidRPr="002B0BE0">
        <w:rPr>
          <w:sz w:val="24"/>
          <w:szCs w:val="24"/>
        </w:rPr>
        <w:t xml:space="preserve"> Studio je velmi kvalitní</w:t>
      </w:r>
      <w:r w:rsidR="00AF3DFA">
        <w:t xml:space="preserve"> </w:t>
      </w:r>
      <w:r w:rsidR="00AF3DFA" w:rsidRPr="002B0BE0">
        <w:rPr>
          <w:sz w:val="24"/>
          <w:szCs w:val="24"/>
        </w:rPr>
        <w:t>program pro střih videa</w:t>
      </w:r>
      <w:r w:rsidR="00A26B42">
        <w:rPr>
          <w:sz w:val="24"/>
          <w:szCs w:val="24"/>
        </w:rPr>
        <w:t xml:space="preserve">. Je </w:t>
      </w:r>
      <w:r w:rsidR="00AF3DFA" w:rsidRPr="002B0BE0">
        <w:rPr>
          <w:sz w:val="24"/>
          <w:szCs w:val="24"/>
        </w:rPr>
        <w:t>vhodný jak pro začátečníky</w:t>
      </w:r>
      <w:r w:rsidR="00A26B42">
        <w:rPr>
          <w:sz w:val="24"/>
          <w:szCs w:val="24"/>
        </w:rPr>
        <w:t>, tak</w:t>
      </w:r>
      <w:r w:rsidR="00F012C9" w:rsidRPr="002B0BE0">
        <w:rPr>
          <w:sz w:val="24"/>
          <w:szCs w:val="24"/>
        </w:rPr>
        <w:t xml:space="preserve"> </w:t>
      </w:r>
      <w:r w:rsidR="00AF3DFA" w:rsidRPr="002B0BE0">
        <w:rPr>
          <w:sz w:val="24"/>
          <w:szCs w:val="24"/>
        </w:rPr>
        <w:t>i</w:t>
      </w:r>
      <w:r w:rsidR="00A26B42">
        <w:rPr>
          <w:sz w:val="24"/>
          <w:szCs w:val="24"/>
        </w:rPr>
        <w:t> </w:t>
      </w:r>
      <w:r w:rsidR="00AF3DFA" w:rsidRPr="002B0BE0">
        <w:rPr>
          <w:sz w:val="24"/>
          <w:szCs w:val="24"/>
        </w:rPr>
        <w:t>pro pokročilejší uživatele. Tento software umožní videa stříhat, pomůže s úpravou obrazu, barev, zvuku, se speciálními efekty at</w:t>
      </w:r>
      <w:r w:rsidR="00A26B42">
        <w:rPr>
          <w:sz w:val="24"/>
          <w:szCs w:val="24"/>
        </w:rPr>
        <w:t>p</w:t>
      </w:r>
      <w:r w:rsidR="00AF3DFA" w:rsidRPr="002B0BE0">
        <w:rPr>
          <w:sz w:val="24"/>
          <w:szCs w:val="24"/>
        </w:rPr>
        <w:t>. Vedle základních i pokročilých nástrojů na úpravu nabízí knihovnu plnou intuitivních šablon, které může</w:t>
      </w:r>
      <w:r w:rsidR="00A26B42">
        <w:rPr>
          <w:sz w:val="24"/>
          <w:szCs w:val="24"/>
        </w:rPr>
        <w:t>me</w:t>
      </w:r>
      <w:r w:rsidR="00AF3DFA" w:rsidRPr="002B0BE0">
        <w:rPr>
          <w:sz w:val="24"/>
          <w:szCs w:val="24"/>
        </w:rPr>
        <w:t xml:space="preserve"> libovolně využívat. Práci v programu usnadňuje přehlednost, díky které se rychle zorientuje</w:t>
      </w:r>
      <w:r w:rsidR="000E3E6E">
        <w:rPr>
          <w:sz w:val="24"/>
          <w:szCs w:val="24"/>
        </w:rPr>
        <w:t>m</w:t>
      </w:r>
      <w:r w:rsidR="00AF3DFA" w:rsidRPr="002B0BE0">
        <w:rPr>
          <w:sz w:val="24"/>
          <w:szCs w:val="24"/>
        </w:rPr>
        <w:t>e, ale i různé klávesové zkratky pro urychlení procesu. Svá videa může</w:t>
      </w:r>
      <w:r w:rsidR="000E3E6E">
        <w:rPr>
          <w:sz w:val="24"/>
          <w:szCs w:val="24"/>
        </w:rPr>
        <w:t>m</w:t>
      </w:r>
      <w:r w:rsidR="00AF3DFA" w:rsidRPr="002B0BE0">
        <w:rPr>
          <w:sz w:val="24"/>
          <w:szCs w:val="24"/>
        </w:rPr>
        <w:t>e natáčet a upravovat hned na několika zdrojích. Může</w:t>
      </w:r>
      <w:r w:rsidR="000E3E6E">
        <w:rPr>
          <w:sz w:val="24"/>
          <w:szCs w:val="24"/>
        </w:rPr>
        <w:t>m</w:t>
      </w:r>
      <w:r w:rsidR="00AF3DFA" w:rsidRPr="002B0BE0">
        <w:rPr>
          <w:sz w:val="24"/>
          <w:szCs w:val="24"/>
        </w:rPr>
        <w:t xml:space="preserve">e natáčet na počítač i webovou kameru a do toho snímat zvuk – hudbu, mluvené slovo atd. Velkou výhodou programu </w:t>
      </w:r>
      <w:proofErr w:type="spellStart"/>
      <w:r w:rsidR="00AF3DFA" w:rsidRPr="002B0BE0">
        <w:rPr>
          <w:sz w:val="24"/>
          <w:szCs w:val="24"/>
        </w:rPr>
        <w:t>Pinnacle</w:t>
      </w:r>
      <w:proofErr w:type="spellEnd"/>
      <w:r w:rsidR="00AF3DFA" w:rsidRPr="002B0BE0">
        <w:rPr>
          <w:sz w:val="24"/>
          <w:szCs w:val="24"/>
        </w:rPr>
        <w:t xml:space="preserve"> Studio je </w:t>
      </w:r>
      <w:r w:rsidR="000E3E6E">
        <w:rPr>
          <w:sz w:val="24"/>
          <w:szCs w:val="24"/>
        </w:rPr>
        <w:t>česká lokalizace</w:t>
      </w:r>
      <w:r w:rsidR="00AF3DFA" w:rsidRPr="002B0BE0">
        <w:rPr>
          <w:sz w:val="24"/>
          <w:szCs w:val="24"/>
        </w:rPr>
        <w:t>.</w:t>
      </w:r>
    </w:p>
    <w:p w14:paraId="14180B6E" w14:textId="5E5C3732" w:rsidR="0046678B" w:rsidRPr="002B0BE0" w:rsidRDefault="0046678B" w:rsidP="00F012C9">
      <w:pPr>
        <w:jc w:val="both"/>
        <w:rPr>
          <w:sz w:val="24"/>
          <w:szCs w:val="24"/>
        </w:rPr>
      </w:pPr>
    </w:p>
    <w:p w14:paraId="666CC7A5" w14:textId="79E2ED16" w:rsidR="00AF3DFA" w:rsidRPr="002B0BE0" w:rsidRDefault="00AF3DFA" w:rsidP="00F012C9">
      <w:pPr>
        <w:jc w:val="both"/>
        <w:rPr>
          <w:sz w:val="24"/>
          <w:szCs w:val="24"/>
        </w:rPr>
      </w:pPr>
      <w:r w:rsidRPr="002B0BE0">
        <w:rPr>
          <w:sz w:val="24"/>
          <w:szCs w:val="24"/>
        </w:rPr>
        <w:t>Co nám chybělo</w:t>
      </w:r>
      <w:r w:rsidR="004C295A">
        <w:rPr>
          <w:sz w:val="24"/>
          <w:szCs w:val="24"/>
        </w:rPr>
        <w:t>,</w:t>
      </w:r>
      <w:r w:rsidRPr="002B0BE0">
        <w:rPr>
          <w:sz w:val="24"/>
          <w:szCs w:val="24"/>
        </w:rPr>
        <w:t xml:space="preserve"> byla </w:t>
      </w:r>
      <w:r w:rsidR="00510AD9">
        <w:rPr>
          <w:sz w:val="24"/>
          <w:szCs w:val="24"/>
        </w:rPr>
        <w:t>bezplatná zkušební verze programu</w:t>
      </w:r>
      <w:r w:rsidRPr="002B0BE0">
        <w:rPr>
          <w:sz w:val="24"/>
          <w:szCs w:val="24"/>
        </w:rPr>
        <w:t>, kterou jsme hledali marně. Možnost vyzkoušet si, jak software funguje ještě předtím, než ho zakoupíme, nám skutečně scházela a určitě nejsme jediní.</w:t>
      </w:r>
    </w:p>
    <w:p w14:paraId="285BD9D2" w14:textId="77777777" w:rsidR="002B0BE0" w:rsidRDefault="002B0BE0" w:rsidP="00F012C9">
      <w:pPr>
        <w:jc w:val="both"/>
        <w:rPr>
          <w:sz w:val="24"/>
          <w:szCs w:val="24"/>
        </w:rPr>
      </w:pPr>
    </w:p>
    <w:p w14:paraId="7400564A" w14:textId="77777777" w:rsidR="002B0BE0" w:rsidRDefault="002B0BE0" w:rsidP="00F012C9">
      <w:pPr>
        <w:jc w:val="both"/>
        <w:rPr>
          <w:sz w:val="24"/>
          <w:szCs w:val="24"/>
        </w:rPr>
      </w:pPr>
    </w:p>
    <w:p w14:paraId="43F5AABB" w14:textId="32E5A795" w:rsidR="00AF3DFA" w:rsidRPr="002B0BE0" w:rsidRDefault="00AF3DFA" w:rsidP="00F012C9">
      <w:pPr>
        <w:jc w:val="both"/>
        <w:rPr>
          <w:sz w:val="24"/>
          <w:szCs w:val="24"/>
        </w:rPr>
      </w:pPr>
      <w:r w:rsidRPr="002B0BE0">
        <w:rPr>
          <w:sz w:val="24"/>
          <w:szCs w:val="24"/>
        </w:rPr>
        <w:lastRenderedPageBreak/>
        <w:t xml:space="preserve">V </w:t>
      </w:r>
      <w:proofErr w:type="spellStart"/>
      <w:r w:rsidRPr="002B0BE0">
        <w:rPr>
          <w:sz w:val="24"/>
          <w:szCs w:val="24"/>
        </w:rPr>
        <w:t>Pinnacle</w:t>
      </w:r>
      <w:proofErr w:type="spellEnd"/>
      <w:r w:rsidRPr="002B0BE0">
        <w:rPr>
          <w:sz w:val="24"/>
          <w:szCs w:val="24"/>
        </w:rPr>
        <w:t xml:space="preserve"> Studio se pracuje velmi dobře. Jeho uživatelské prostředí je velmi přehledné a</w:t>
      </w:r>
      <w:r w:rsidR="00E32079">
        <w:rPr>
          <w:sz w:val="24"/>
          <w:szCs w:val="24"/>
        </w:rPr>
        <w:t> </w:t>
      </w:r>
      <w:r w:rsidRPr="002B0BE0">
        <w:rPr>
          <w:sz w:val="24"/>
          <w:szCs w:val="24"/>
        </w:rPr>
        <w:t>rychle se v něm zorientujete. Práci usnadňují i inteligentní editační nástroje jejichž poklepáním lze ukládat předvolby, exportovat seskupené klipy nebo vytvářet vlastní zkratky. V podstatě se dá říci, že nástroje jsou stejně výkonné jako v profesionálním editačním programu.</w:t>
      </w:r>
    </w:p>
    <w:p w14:paraId="4C5710C7" w14:textId="1C18C905" w:rsidR="00F012C9" w:rsidRPr="002B0BE0" w:rsidRDefault="002B0BE0" w:rsidP="00F012C9">
      <w:pPr>
        <w:jc w:val="both"/>
        <w:rPr>
          <w:sz w:val="24"/>
          <w:szCs w:val="24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ED321D0" wp14:editId="537FF878">
                <wp:simplePos x="0" y="0"/>
                <wp:positionH relativeFrom="column">
                  <wp:posOffset>-13970</wp:posOffset>
                </wp:positionH>
                <wp:positionV relativeFrom="paragraph">
                  <wp:posOffset>4439920</wp:posOffset>
                </wp:positionV>
                <wp:extent cx="5718175" cy="168275"/>
                <wp:effectExtent l="0" t="0" r="0" b="3175"/>
                <wp:wrapSquare wrapText="bothSides"/>
                <wp:docPr id="17" name="Textové po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8175" cy="1682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12F003" w14:textId="4F5C626B" w:rsidR="002B0BE0" w:rsidRPr="00447E25" w:rsidRDefault="002B0BE0" w:rsidP="002B0BE0">
                            <w:pPr>
                              <w:pStyle w:val="Titulek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 w:rsidRPr="00FB1D04">
                              <w:rPr>
                                <w:noProof/>
                              </w:rPr>
                              <w:t>(https://www.pinnaclesys.com/en/tips/)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D321D0" id="_x0000_t202" coordsize="21600,21600" o:spt="202" path="m,l,21600r21600,l21600,xe">
                <v:stroke joinstyle="miter"/>
                <v:path gradientshapeok="t" o:connecttype="rect"/>
              </v:shapetype>
              <v:shape id="Textové pole 17" o:spid="_x0000_s1026" type="#_x0000_t202" style="position:absolute;left:0;text-align:left;margin-left:-1.1pt;margin-top:349.6pt;width:450.25pt;height:13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" stroked="f">
                <v:textbox inset="0,0,0,0">
                  <w:txbxContent>
                    <w:p w14:paraId="5212F003" w14:textId="4F5C626B" w:rsidR="002B0BE0" w:rsidRPr="00447E25" w:rsidRDefault="002B0BE0" w:rsidP="002B0BE0">
                      <w:pPr>
                        <w:pStyle w:val="Titulek"/>
                        <w:rPr>
                          <w:noProof/>
                          <w:sz w:val="24"/>
                          <w:szCs w:val="24"/>
                        </w:rPr>
                      </w:pPr>
                      <w:r w:rsidRPr="00FB1D04">
                        <w:rPr>
                          <w:noProof/>
                        </w:rPr>
                        <w:t>(https://www.pinnaclesys.com/en/tips/)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B0BE0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67456" behindDoc="0" locked="0" layoutInCell="1" allowOverlap="1" wp14:anchorId="031E6CD6" wp14:editId="0210DF2B">
            <wp:simplePos x="0" y="0"/>
            <wp:positionH relativeFrom="margin">
              <wp:posOffset>-10893</wp:posOffset>
            </wp:positionH>
            <wp:positionV relativeFrom="paragraph">
              <wp:posOffset>1593997</wp:posOffset>
            </wp:positionV>
            <wp:extent cx="5753735" cy="2792095"/>
            <wp:effectExtent l="0" t="0" r="0" b="8255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279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F3DFA" w:rsidRPr="002B0BE0">
        <w:rPr>
          <w:sz w:val="24"/>
          <w:szCs w:val="24"/>
        </w:rPr>
        <w:t xml:space="preserve">Pokud by se přece jen stalo, že si s programem nebudete vědět rady, na webu </w:t>
      </w:r>
      <w:proofErr w:type="spellStart"/>
      <w:r w:rsidR="00AF3DFA" w:rsidRPr="002B0BE0">
        <w:rPr>
          <w:sz w:val="24"/>
          <w:szCs w:val="24"/>
        </w:rPr>
        <w:t>Pinnacle</w:t>
      </w:r>
      <w:proofErr w:type="spellEnd"/>
      <w:r w:rsidR="00AF3DFA" w:rsidRPr="002B0BE0">
        <w:rPr>
          <w:sz w:val="24"/>
          <w:szCs w:val="24"/>
        </w:rPr>
        <w:t xml:space="preserve"> Studio je k dispozici rozsáhlý výběr výukových programů, které pomohou i úplným začátečníkům rychle s programem pracovat a rozvíjet dovednosti. Videokurzy vás naučí základní úpravy videa, ale i pokročilé techniky, aplikaci efektů atd.</w:t>
      </w:r>
      <w:r w:rsidR="00F012C9" w:rsidRPr="002B0BE0">
        <w:rPr>
          <w:sz w:val="24"/>
          <w:szCs w:val="24"/>
        </w:rPr>
        <w:t xml:space="preserve"> </w:t>
      </w:r>
      <w:r w:rsidR="00AF3DFA" w:rsidRPr="002B0BE0">
        <w:rPr>
          <w:sz w:val="24"/>
          <w:szCs w:val="24"/>
        </w:rPr>
        <w:t>Tato instruktážní videa jsou zdarma a vy se díky nim můžete zdokonalovat v práci v tomto softwaru z pohodlí domova, kdykoli se vám to hodí.</w:t>
      </w:r>
      <w:r w:rsidR="0046678B" w:rsidRPr="002B0BE0">
        <w:rPr>
          <w:sz w:val="24"/>
          <w:szCs w:val="24"/>
        </w:rPr>
        <w:t xml:space="preserve"> </w:t>
      </w:r>
    </w:p>
    <w:p w14:paraId="478CA665" w14:textId="23161F2D" w:rsidR="00172B36" w:rsidRPr="002B0BE0" w:rsidRDefault="00172B36" w:rsidP="00AF3DFA">
      <w:pPr>
        <w:rPr>
          <w:sz w:val="24"/>
          <w:szCs w:val="24"/>
        </w:rPr>
      </w:pPr>
    </w:p>
    <w:p w14:paraId="0847E227" w14:textId="77777777" w:rsidR="0081266D" w:rsidRDefault="0081266D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79B773C" w14:textId="700C454C" w:rsidR="00F012C9" w:rsidRPr="002B0BE0" w:rsidRDefault="0081266D" w:rsidP="00AF3DFA">
      <w:pPr>
        <w:rPr>
          <w:sz w:val="24"/>
          <w:szCs w:val="24"/>
        </w:rPr>
      </w:pPr>
      <w:r w:rsidRPr="002B0BE0"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8480" behindDoc="0" locked="0" layoutInCell="1" allowOverlap="1" wp14:anchorId="0AB07C20" wp14:editId="7CDC26E6">
            <wp:simplePos x="0" y="0"/>
            <wp:positionH relativeFrom="margin">
              <wp:align>right</wp:align>
            </wp:positionH>
            <wp:positionV relativeFrom="paragraph">
              <wp:posOffset>386862</wp:posOffset>
            </wp:positionV>
            <wp:extent cx="5753735" cy="3572793"/>
            <wp:effectExtent l="0" t="0" r="0" b="889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57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12C9" w:rsidRPr="002B0BE0">
        <w:rPr>
          <w:sz w:val="24"/>
          <w:szCs w:val="24"/>
        </w:rPr>
        <w:t xml:space="preserve">Podobné návody se najdou na </w:t>
      </w:r>
      <w:proofErr w:type="spellStart"/>
      <w:r w:rsidR="00F012C9" w:rsidRPr="002B0BE0">
        <w:rPr>
          <w:sz w:val="24"/>
          <w:szCs w:val="24"/>
        </w:rPr>
        <w:t>Youtube</w:t>
      </w:r>
      <w:proofErr w:type="spellEnd"/>
      <w:r w:rsidR="00510AD9">
        <w:rPr>
          <w:sz w:val="24"/>
          <w:szCs w:val="24"/>
        </w:rPr>
        <w:t>.</w:t>
      </w:r>
    </w:p>
    <w:p w14:paraId="01ADD04B" w14:textId="3476AEDD" w:rsidR="00172B36" w:rsidRPr="002B0BE0" w:rsidRDefault="0081266D" w:rsidP="00172B36">
      <w:pPr>
        <w:rPr>
          <w:sz w:val="24"/>
          <w:szCs w:val="24"/>
        </w:rPr>
      </w:pPr>
      <w:r w:rsidRPr="002B0BE0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71552" behindDoc="0" locked="0" layoutInCell="1" allowOverlap="1" wp14:anchorId="6CDB530E" wp14:editId="07A28D7C">
            <wp:simplePos x="0" y="0"/>
            <wp:positionH relativeFrom="margin">
              <wp:posOffset>45379</wp:posOffset>
            </wp:positionH>
            <wp:positionV relativeFrom="paragraph">
              <wp:posOffset>3832811</wp:posOffset>
            </wp:positionV>
            <wp:extent cx="5753735" cy="3636645"/>
            <wp:effectExtent l="0" t="0" r="0" b="1905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7FFF80" w14:textId="273BE38D" w:rsidR="00172B36" w:rsidRDefault="00713879" w:rsidP="00172B36">
      <w:pPr>
        <w:rPr>
          <w:sz w:val="24"/>
          <w:szCs w:val="24"/>
        </w:rPr>
      </w:pPr>
      <w:r w:rsidRPr="00713879">
        <w:rPr>
          <w:noProof/>
          <w:sz w:val="24"/>
          <w:szCs w:val="24"/>
          <w:lang w:eastAsia="cs-CZ"/>
        </w:rPr>
        <w:lastRenderedPageBreak/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3F955FC8" wp14:editId="270AE4A2">
                <wp:simplePos x="0" y="0"/>
                <wp:positionH relativeFrom="column">
                  <wp:posOffset>28526</wp:posOffset>
                </wp:positionH>
                <wp:positionV relativeFrom="paragraph">
                  <wp:posOffset>7425250</wp:posOffset>
                </wp:positionV>
                <wp:extent cx="5064125" cy="302260"/>
                <wp:effectExtent l="0" t="0" r="0" b="2540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4125" cy="302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A3E5FF" w14:textId="25646358" w:rsidR="00713879" w:rsidRPr="00713879" w:rsidRDefault="00000000" w:rsidP="0071387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hyperlink r:id="rId22" w:history="1">
                              <w:r w:rsidR="00713879" w:rsidRPr="00713879">
                                <w:rPr>
                                  <w:rStyle w:val="Hypertextovodkaz"/>
                                  <w:noProof/>
                                  <w:sz w:val="20"/>
                                  <w:szCs w:val="20"/>
                                </w:rPr>
                                <w:t>https://www.youtube.com/channel/UC0OHww4AoaKc676B6d9Ev0Q</w:t>
                              </w:r>
                            </w:hyperlink>
                            <w:r w:rsidR="00713879" w:rsidRPr="00713879"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- Jan Barvínek</w:t>
                            </w:r>
                          </w:p>
                          <w:p w14:paraId="0BB545AB" w14:textId="0A316E62" w:rsidR="00713879" w:rsidRDefault="0071387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55FC8" id="Textové pole 2" o:spid="_x0000_s1027" type="#_x0000_t202" style="position:absolute;margin-left:2.25pt;margin-top:584.65pt;width:398.75pt;height:23.8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" filled="f" stroked="f">
                <v:textbox>
                  <w:txbxContent>
                    <w:p w14:paraId="00A3E5FF" w14:textId="25646358" w:rsidR="00713879" w:rsidRPr="00713879" w:rsidRDefault="00000000" w:rsidP="0071387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  <w:hyperlink r:id="rId23" w:history="1">
                        <w:r w:rsidR="00713879" w:rsidRPr="00713879">
                          <w:rPr>
                            <w:rStyle w:val="Hypertextovodkaz"/>
                            <w:noProof/>
                            <w:sz w:val="20"/>
                            <w:szCs w:val="20"/>
                          </w:rPr>
                          <w:t>https://www.youtube.com/channel/UC0OHww4AoaKc676B6d9Ev0Q</w:t>
                        </w:r>
                      </w:hyperlink>
                      <w:r w:rsidR="00713879" w:rsidRPr="00713879">
                        <w:rPr>
                          <w:noProof/>
                          <w:sz w:val="20"/>
                          <w:szCs w:val="20"/>
                        </w:rPr>
                        <w:t xml:space="preserve"> - Jan Barvínek</w:t>
                      </w:r>
                    </w:p>
                    <w:p w14:paraId="0BB545AB" w14:textId="0A316E62" w:rsidR="00713879" w:rsidRDefault="00713879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74624" behindDoc="0" locked="0" layoutInCell="1" allowOverlap="1" wp14:anchorId="70ECE908" wp14:editId="0BD818FC">
            <wp:simplePos x="0" y="0"/>
            <wp:positionH relativeFrom="margin">
              <wp:align>right</wp:align>
            </wp:positionH>
            <wp:positionV relativeFrom="paragraph">
              <wp:posOffset>3784062</wp:posOffset>
            </wp:positionV>
            <wp:extent cx="5753735" cy="3629660"/>
            <wp:effectExtent l="0" t="0" r="0" b="8890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62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B0BE0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70528" behindDoc="0" locked="0" layoutInCell="1" allowOverlap="1" wp14:anchorId="3748E53F" wp14:editId="45017EA4">
            <wp:simplePos x="0" y="0"/>
            <wp:positionH relativeFrom="margin">
              <wp:align>right</wp:align>
            </wp:positionH>
            <wp:positionV relativeFrom="paragraph">
              <wp:posOffset>586</wp:posOffset>
            </wp:positionV>
            <wp:extent cx="5753735" cy="3594100"/>
            <wp:effectExtent l="0" t="0" r="0" b="6350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409FDE" w14:textId="5CCAA849" w:rsidR="006477DF" w:rsidRDefault="00713879" w:rsidP="00713879">
      <w:pPr>
        <w:pStyle w:val="Nadpis1"/>
      </w:pPr>
      <w:r>
        <w:rPr>
          <w:sz w:val="24"/>
          <w:szCs w:val="24"/>
        </w:rPr>
        <w:br w:type="page"/>
      </w:r>
      <w:bookmarkStart w:id="4" w:name="_Toc115447948"/>
      <w:r w:rsidR="006477DF">
        <w:lastRenderedPageBreak/>
        <w:t>Studenti zapojení do projektu</w:t>
      </w:r>
      <w:bookmarkEnd w:id="4"/>
    </w:p>
    <w:p w14:paraId="65A6F31A" w14:textId="77777777" w:rsidR="00713879" w:rsidRPr="001A1901" w:rsidRDefault="00713879" w:rsidP="00713879">
      <w:pPr>
        <w:rPr>
          <w:sz w:val="24"/>
          <w:szCs w:val="24"/>
        </w:rPr>
      </w:pPr>
    </w:p>
    <w:p w14:paraId="203A0531" w14:textId="48B6C1F3" w:rsidR="006477DF" w:rsidRPr="001A1901" w:rsidRDefault="006477DF" w:rsidP="004C295A">
      <w:pPr>
        <w:jc w:val="both"/>
        <w:rPr>
          <w:sz w:val="24"/>
          <w:szCs w:val="24"/>
        </w:rPr>
      </w:pPr>
      <w:r w:rsidRPr="001A1901">
        <w:rPr>
          <w:sz w:val="24"/>
          <w:szCs w:val="24"/>
        </w:rPr>
        <w:t>Zpočátku jsme měli dvanáct nadšených žáků, kteří se chtěli podílet na natáčení filmů a</w:t>
      </w:r>
      <w:r w:rsidR="00510AD9">
        <w:rPr>
          <w:sz w:val="24"/>
          <w:szCs w:val="24"/>
        </w:rPr>
        <w:t> </w:t>
      </w:r>
      <w:r w:rsidRPr="001A1901">
        <w:rPr>
          <w:sz w:val="24"/>
          <w:szCs w:val="24"/>
        </w:rPr>
        <w:t>redakčních šotů. Jednalo se o žáky devátých ročníků. Časem se z nich vyprofilovala skupina šesti nadšenců, kteří se této zálibě věnovali naplno. K nim se pak v průběhu školního roku přidali i mladší spolužáci.</w:t>
      </w:r>
      <w:r w:rsidR="002B0BE0" w:rsidRPr="001A1901">
        <w:rPr>
          <w:sz w:val="24"/>
          <w:szCs w:val="24"/>
        </w:rPr>
        <w:t xml:space="preserve"> Naneštěstí do všeho zasáhla epidemie </w:t>
      </w:r>
      <w:r w:rsidR="00510AD9">
        <w:rPr>
          <w:sz w:val="24"/>
          <w:szCs w:val="24"/>
        </w:rPr>
        <w:t>c</w:t>
      </w:r>
      <w:r w:rsidR="002B0BE0" w:rsidRPr="001A1901">
        <w:rPr>
          <w:sz w:val="24"/>
          <w:szCs w:val="24"/>
        </w:rPr>
        <w:t xml:space="preserve">ovidu a slibně rozjetý projekt začal váznout. Přišla vládní omezení, zákazy vycházení, přerušení školní docházky a jiné restrikce. I přesto se nám tým podařilo udržet a dokončit některé projekty. V poslední době se objevili další nadšení žáci šestých ročníků, což je velký příslib pokračování i přesto, že projekt </w:t>
      </w:r>
      <w:proofErr w:type="spellStart"/>
      <w:r w:rsidR="002B0BE0" w:rsidRPr="001A1901">
        <w:rPr>
          <w:sz w:val="24"/>
          <w:szCs w:val="24"/>
        </w:rPr>
        <w:t>DigiMe</w:t>
      </w:r>
      <w:proofErr w:type="spellEnd"/>
      <w:r w:rsidR="002B0BE0" w:rsidRPr="001A1901">
        <w:rPr>
          <w:sz w:val="24"/>
          <w:szCs w:val="24"/>
        </w:rPr>
        <w:t xml:space="preserve"> jako takový končí.</w:t>
      </w:r>
    </w:p>
    <w:p w14:paraId="4B2F9130" w14:textId="2442A66B" w:rsidR="002B0BE0" w:rsidRPr="001A1901" w:rsidRDefault="001A1901" w:rsidP="006477DF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77696" behindDoc="0" locked="0" layoutInCell="1" allowOverlap="1" wp14:anchorId="1377E801" wp14:editId="7B121674">
            <wp:simplePos x="0" y="0"/>
            <wp:positionH relativeFrom="margin">
              <wp:align>right</wp:align>
            </wp:positionH>
            <wp:positionV relativeFrom="paragraph">
              <wp:posOffset>232117</wp:posOffset>
            </wp:positionV>
            <wp:extent cx="5756910" cy="3827780"/>
            <wp:effectExtent l="0" t="0" r="0" b="127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87EA9F" w14:textId="7FF44B82" w:rsidR="006477DF" w:rsidRDefault="006477DF" w:rsidP="00F724F0">
      <w:pPr>
        <w:rPr>
          <w:noProof/>
          <w:sz w:val="24"/>
          <w:szCs w:val="24"/>
        </w:rPr>
      </w:pPr>
    </w:p>
    <w:p w14:paraId="5A01C5AB" w14:textId="35513DEE" w:rsidR="001A1901" w:rsidRDefault="001A1901" w:rsidP="00F724F0">
      <w:pPr>
        <w:rPr>
          <w:noProof/>
          <w:sz w:val="24"/>
          <w:szCs w:val="24"/>
        </w:rPr>
      </w:pPr>
    </w:p>
    <w:p w14:paraId="08C19D7E" w14:textId="44BB42B4" w:rsidR="001A1901" w:rsidRDefault="001A1901" w:rsidP="00F724F0">
      <w:pPr>
        <w:rPr>
          <w:noProof/>
          <w:sz w:val="24"/>
          <w:szCs w:val="24"/>
        </w:rPr>
      </w:pPr>
    </w:p>
    <w:p w14:paraId="5EFACC07" w14:textId="4D49C749" w:rsidR="001A1901" w:rsidRDefault="001D4DE5" w:rsidP="00F724F0">
      <w:pPr>
        <w:rPr>
          <w:noProof/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97152" behindDoc="0" locked="0" layoutInCell="1" allowOverlap="1" wp14:anchorId="24A5EA68" wp14:editId="514DF845">
            <wp:simplePos x="0" y="0"/>
            <wp:positionH relativeFrom="column">
              <wp:posOffset>6985</wp:posOffset>
            </wp:positionH>
            <wp:positionV relativeFrom="paragraph">
              <wp:posOffset>4053840</wp:posOffset>
            </wp:positionV>
            <wp:extent cx="6273800" cy="3529330"/>
            <wp:effectExtent l="0" t="0" r="0" b="0"/>
            <wp:wrapSquare wrapText="bothSides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3529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901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95104" behindDoc="0" locked="0" layoutInCell="1" allowOverlap="1" wp14:anchorId="24C8E0D9" wp14:editId="38303790">
            <wp:simplePos x="0" y="0"/>
            <wp:positionH relativeFrom="column">
              <wp:posOffset>3369212</wp:posOffset>
            </wp:positionH>
            <wp:positionV relativeFrom="paragraph">
              <wp:posOffset>307340</wp:posOffset>
            </wp:positionV>
            <wp:extent cx="2923540" cy="6107430"/>
            <wp:effectExtent l="0" t="0" r="0" b="762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540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901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93056" behindDoc="0" locked="0" layoutInCell="1" allowOverlap="1" wp14:anchorId="6EB4AD5C" wp14:editId="61B3C2E3">
            <wp:simplePos x="0" y="0"/>
            <wp:positionH relativeFrom="margin">
              <wp:align>left</wp:align>
            </wp:positionH>
            <wp:positionV relativeFrom="paragraph">
              <wp:posOffset>195</wp:posOffset>
            </wp:positionV>
            <wp:extent cx="3355975" cy="4474845"/>
            <wp:effectExtent l="0" t="0" r="0" b="1905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975" cy="447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2A0F2" w14:textId="1E6A38B6" w:rsidR="001A1901" w:rsidRDefault="001A1901" w:rsidP="00F724F0">
      <w:pPr>
        <w:rPr>
          <w:noProof/>
          <w:sz w:val="24"/>
          <w:szCs w:val="24"/>
        </w:rPr>
      </w:pPr>
    </w:p>
    <w:p w14:paraId="767B22F5" w14:textId="35E517E8" w:rsidR="001A1901" w:rsidRDefault="001D4DE5" w:rsidP="00F724F0">
      <w:pPr>
        <w:rPr>
          <w:noProof/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703296" behindDoc="0" locked="0" layoutInCell="1" allowOverlap="1" wp14:anchorId="127D4754" wp14:editId="6A080212">
            <wp:simplePos x="0" y="0"/>
            <wp:positionH relativeFrom="margin">
              <wp:posOffset>2842211</wp:posOffset>
            </wp:positionH>
            <wp:positionV relativeFrom="paragraph">
              <wp:posOffset>391</wp:posOffset>
            </wp:positionV>
            <wp:extent cx="3537585" cy="4687570"/>
            <wp:effectExtent l="0" t="0" r="5715" b="0"/>
            <wp:wrapSquare wrapText="bothSides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7585" cy="468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707392" behindDoc="0" locked="0" layoutInCell="1" allowOverlap="1" wp14:anchorId="3166C459" wp14:editId="7262D290">
            <wp:simplePos x="0" y="0"/>
            <wp:positionH relativeFrom="margin">
              <wp:posOffset>-151716</wp:posOffset>
            </wp:positionH>
            <wp:positionV relativeFrom="paragraph">
              <wp:posOffset>48</wp:posOffset>
            </wp:positionV>
            <wp:extent cx="2993390" cy="1684020"/>
            <wp:effectExtent l="0" t="0" r="0" b="0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390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C00B0" w14:textId="3C8EEC79" w:rsidR="001A1901" w:rsidRDefault="001A1901" w:rsidP="00F724F0">
      <w:pPr>
        <w:rPr>
          <w:noProof/>
          <w:sz w:val="24"/>
          <w:szCs w:val="24"/>
        </w:rPr>
      </w:pPr>
    </w:p>
    <w:p w14:paraId="1C33F56B" w14:textId="5212B433" w:rsidR="001A1901" w:rsidRDefault="001D4DE5" w:rsidP="00F724F0">
      <w:pPr>
        <w:rPr>
          <w:noProof/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705344" behindDoc="0" locked="0" layoutInCell="1" allowOverlap="1" wp14:anchorId="28043D39" wp14:editId="6F0F4FE7">
            <wp:simplePos x="0" y="0"/>
            <wp:positionH relativeFrom="margin">
              <wp:posOffset>3109204</wp:posOffset>
            </wp:positionH>
            <wp:positionV relativeFrom="paragraph">
              <wp:posOffset>278472</wp:posOffset>
            </wp:positionV>
            <wp:extent cx="3219450" cy="1863725"/>
            <wp:effectExtent l="0" t="0" r="0" b="3175"/>
            <wp:wrapSquare wrapText="bothSides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701248" behindDoc="1" locked="0" layoutInCell="1" allowOverlap="1" wp14:anchorId="6BAD1C10" wp14:editId="102343D8">
            <wp:simplePos x="0" y="0"/>
            <wp:positionH relativeFrom="margin">
              <wp:posOffset>-471170</wp:posOffset>
            </wp:positionH>
            <wp:positionV relativeFrom="paragraph">
              <wp:posOffset>-602615</wp:posOffset>
            </wp:positionV>
            <wp:extent cx="4546600" cy="6062980"/>
            <wp:effectExtent l="0" t="0" r="6350" b="0"/>
            <wp:wrapTight wrapText="bothSides">
              <wp:wrapPolygon edited="0">
                <wp:start x="0" y="0"/>
                <wp:lineTo x="0" y="21514"/>
                <wp:lineTo x="21540" y="21514"/>
                <wp:lineTo x="21540" y="0"/>
                <wp:lineTo x="0" y="0"/>
              </wp:wrapPolygon>
            </wp:wrapTight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600" cy="606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B0E7E2" w14:textId="271C11EB" w:rsidR="001A1901" w:rsidRDefault="001D4DE5" w:rsidP="00F724F0">
      <w:pPr>
        <w:rPr>
          <w:noProof/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88960" behindDoc="0" locked="0" layoutInCell="1" allowOverlap="1" wp14:anchorId="7037714E" wp14:editId="7AE82122">
            <wp:simplePos x="0" y="0"/>
            <wp:positionH relativeFrom="margin">
              <wp:align>right</wp:align>
            </wp:positionH>
            <wp:positionV relativeFrom="paragraph">
              <wp:posOffset>538</wp:posOffset>
            </wp:positionV>
            <wp:extent cx="5756910" cy="3238500"/>
            <wp:effectExtent l="0" t="0" r="0" b="0"/>
            <wp:wrapSquare wrapText="bothSides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716D1" w14:textId="5DF4BF55" w:rsidR="001A1901" w:rsidRDefault="001D4DE5" w:rsidP="00F724F0">
      <w:pPr>
        <w:rPr>
          <w:noProof/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87936" behindDoc="0" locked="0" layoutInCell="1" allowOverlap="1" wp14:anchorId="0871D4D3" wp14:editId="5B30E936">
            <wp:simplePos x="0" y="0"/>
            <wp:positionH relativeFrom="margin">
              <wp:posOffset>14068</wp:posOffset>
            </wp:positionH>
            <wp:positionV relativeFrom="paragraph">
              <wp:posOffset>462768</wp:posOffset>
            </wp:positionV>
            <wp:extent cx="5756910" cy="3238500"/>
            <wp:effectExtent l="0" t="0" r="0" b="0"/>
            <wp:wrapSquare wrapText="bothSides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EFB8A5" w14:textId="77C65009" w:rsidR="00691090" w:rsidRDefault="006910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14:paraId="748D76FD" w14:textId="7783A8EF" w:rsidR="00691090" w:rsidRDefault="00691090" w:rsidP="00691090">
      <w:pPr>
        <w:pStyle w:val="Nadpis1"/>
        <w:rPr>
          <w:noProof/>
        </w:rPr>
      </w:pPr>
      <w:bookmarkStart w:id="5" w:name="_Toc115447949"/>
      <w:r>
        <w:rPr>
          <w:noProof/>
        </w:rPr>
        <w:lastRenderedPageBreak/>
        <w:t>Jak na to</w:t>
      </w:r>
      <w:bookmarkEnd w:id="5"/>
    </w:p>
    <w:p w14:paraId="786C3CDD" w14:textId="77777777" w:rsidR="00691090" w:rsidRDefault="00691090" w:rsidP="00691090"/>
    <w:p w14:paraId="10F4CE3D" w14:textId="30C6E9BB" w:rsidR="00691090" w:rsidRDefault="00691090" w:rsidP="00691090">
      <w:pPr>
        <w:rPr>
          <w:sz w:val="24"/>
          <w:szCs w:val="24"/>
        </w:rPr>
      </w:pPr>
      <w:r w:rsidRPr="00691090">
        <w:rPr>
          <w:sz w:val="24"/>
          <w:szCs w:val="24"/>
        </w:rPr>
        <w:t>Pár jednoduchých rad od našeho studenta</w:t>
      </w:r>
      <w:r>
        <w:rPr>
          <w:sz w:val="24"/>
          <w:szCs w:val="24"/>
        </w:rPr>
        <w:t xml:space="preserve"> Filipa Kratochvíla</w:t>
      </w:r>
      <w:r w:rsidRPr="00691090">
        <w:rPr>
          <w:sz w:val="24"/>
          <w:szCs w:val="24"/>
        </w:rPr>
        <w:t>, jak se vypořádat s natáčením.</w:t>
      </w:r>
    </w:p>
    <w:p w14:paraId="5489D954" w14:textId="5A018A04" w:rsidR="00691090" w:rsidRDefault="00691090" w:rsidP="00691090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721728" behindDoc="0" locked="0" layoutInCell="1" allowOverlap="1" wp14:anchorId="5F0E40E2" wp14:editId="0818A88D">
            <wp:simplePos x="0" y="0"/>
            <wp:positionH relativeFrom="margin">
              <wp:align>right</wp:align>
            </wp:positionH>
            <wp:positionV relativeFrom="paragraph">
              <wp:posOffset>3546475</wp:posOffset>
            </wp:positionV>
            <wp:extent cx="5743575" cy="3219450"/>
            <wp:effectExtent l="0" t="0" r="9525" b="0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720704" behindDoc="0" locked="0" layoutInCell="1" allowOverlap="1" wp14:anchorId="62020171" wp14:editId="0474412F">
            <wp:simplePos x="0" y="0"/>
            <wp:positionH relativeFrom="column">
              <wp:posOffset>-4445</wp:posOffset>
            </wp:positionH>
            <wp:positionV relativeFrom="paragraph">
              <wp:posOffset>3175</wp:posOffset>
            </wp:positionV>
            <wp:extent cx="5753100" cy="3238500"/>
            <wp:effectExtent l="0" t="0" r="0" b="0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B9D740" w14:textId="26932DD3" w:rsidR="00691090" w:rsidRDefault="00691090">
      <w:pPr>
        <w:rPr>
          <w:noProof/>
          <w:sz w:val="24"/>
          <w:szCs w:val="24"/>
        </w:rPr>
      </w:pPr>
    </w:p>
    <w:p w14:paraId="40C49243" w14:textId="01C129CF" w:rsidR="00691090" w:rsidRDefault="00E06DE7">
      <w:pPr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722752" behindDoc="0" locked="0" layoutInCell="1" allowOverlap="1" wp14:anchorId="38B3FBBA" wp14:editId="6A6D8B51">
            <wp:simplePos x="0" y="0"/>
            <wp:positionH relativeFrom="margin">
              <wp:align>left</wp:align>
            </wp:positionH>
            <wp:positionV relativeFrom="paragraph">
              <wp:posOffset>488315</wp:posOffset>
            </wp:positionV>
            <wp:extent cx="5753100" cy="3228975"/>
            <wp:effectExtent l="0" t="0" r="0" b="9525"/>
            <wp:wrapSquare wrapText="bothSides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23776" behindDoc="0" locked="0" layoutInCell="1" allowOverlap="1" wp14:anchorId="1E164F8D" wp14:editId="64BB7BB7">
            <wp:simplePos x="0" y="0"/>
            <wp:positionH relativeFrom="column">
              <wp:posOffset>-13970</wp:posOffset>
            </wp:positionH>
            <wp:positionV relativeFrom="paragraph">
              <wp:posOffset>4142740</wp:posOffset>
            </wp:positionV>
            <wp:extent cx="5743575" cy="3257550"/>
            <wp:effectExtent l="0" t="0" r="9525" b="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91090">
        <w:rPr>
          <w:noProof/>
        </w:rPr>
        <w:br w:type="page"/>
      </w:r>
    </w:p>
    <w:p w14:paraId="39E54265" w14:textId="6A208DD4" w:rsidR="002D261F" w:rsidRDefault="002D261F">
      <w:pPr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25824" behindDoc="0" locked="0" layoutInCell="1" allowOverlap="1" wp14:anchorId="7DEDE869" wp14:editId="12554802">
            <wp:simplePos x="0" y="0"/>
            <wp:positionH relativeFrom="margin">
              <wp:align>left</wp:align>
            </wp:positionH>
            <wp:positionV relativeFrom="paragraph">
              <wp:posOffset>3889375</wp:posOffset>
            </wp:positionV>
            <wp:extent cx="5753100" cy="3257550"/>
            <wp:effectExtent l="0" t="0" r="0" b="0"/>
            <wp:wrapSquare wrapText="bothSides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24800" behindDoc="0" locked="0" layoutInCell="1" allowOverlap="1" wp14:anchorId="27A20AA2" wp14:editId="29EE6A56">
            <wp:simplePos x="0" y="0"/>
            <wp:positionH relativeFrom="column">
              <wp:posOffset>-4445</wp:posOffset>
            </wp:positionH>
            <wp:positionV relativeFrom="paragraph">
              <wp:posOffset>3175</wp:posOffset>
            </wp:positionV>
            <wp:extent cx="5743575" cy="3238500"/>
            <wp:effectExtent l="0" t="0" r="9525" b="0"/>
            <wp:wrapSquare wrapText="bothSides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br w:type="page"/>
      </w:r>
    </w:p>
    <w:p w14:paraId="70330154" w14:textId="41945A64" w:rsidR="002D261F" w:rsidRDefault="002D261F">
      <w:pPr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27872" behindDoc="0" locked="0" layoutInCell="1" allowOverlap="1" wp14:anchorId="735C967A" wp14:editId="5DB2DD11">
            <wp:simplePos x="0" y="0"/>
            <wp:positionH relativeFrom="margin">
              <wp:align>left</wp:align>
            </wp:positionH>
            <wp:positionV relativeFrom="paragraph">
              <wp:posOffset>3917950</wp:posOffset>
            </wp:positionV>
            <wp:extent cx="5753100" cy="3238500"/>
            <wp:effectExtent l="0" t="0" r="0" b="0"/>
            <wp:wrapSquare wrapText="bothSides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26848" behindDoc="0" locked="0" layoutInCell="1" allowOverlap="1" wp14:anchorId="4A209456" wp14:editId="49161A21">
            <wp:simplePos x="0" y="0"/>
            <wp:positionH relativeFrom="column">
              <wp:posOffset>-4445</wp:posOffset>
            </wp:positionH>
            <wp:positionV relativeFrom="paragraph">
              <wp:posOffset>3175</wp:posOffset>
            </wp:positionV>
            <wp:extent cx="5743575" cy="3238500"/>
            <wp:effectExtent l="0" t="0" r="9525" b="0"/>
            <wp:wrapSquare wrapText="bothSides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br w:type="page"/>
      </w:r>
    </w:p>
    <w:p w14:paraId="3E24F2CD" w14:textId="6816BA69" w:rsidR="002D261F" w:rsidRDefault="002D261F">
      <w:pPr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29920" behindDoc="0" locked="0" layoutInCell="1" allowOverlap="1" wp14:anchorId="4AFA450E" wp14:editId="0550CF40">
            <wp:simplePos x="0" y="0"/>
            <wp:positionH relativeFrom="margin">
              <wp:align>right</wp:align>
            </wp:positionH>
            <wp:positionV relativeFrom="paragraph">
              <wp:posOffset>4127500</wp:posOffset>
            </wp:positionV>
            <wp:extent cx="5743575" cy="3228975"/>
            <wp:effectExtent l="0" t="0" r="9525" b="9525"/>
            <wp:wrapSquare wrapText="bothSides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28896" behindDoc="0" locked="0" layoutInCell="1" allowOverlap="1" wp14:anchorId="28EE0998" wp14:editId="02550AFC">
            <wp:simplePos x="0" y="0"/>
            <wp:positionH relativeFrom="column">
              <wp:posOffset>-4445</wp:posOffset>
            </wp:positionH>
            <wp:positionV relativeFrom="paragraph">
              <wp:posOffset>3175</wp:posOffset>
            </wp:positionV>
            <wp:extent cx="5753100" cy="3257550"/>
            <wp:effectExtent l="0" t="0" r="0" b="0"/>
            <wp:wrapSquare wrapText="bothSides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br w:type="page"/>
      </w:r>
    </w:p>
    <w:p w14:paraId="0FE07D0D" w14:textId="31D7C81E" w:rsidR="001A1901" w:rsidRDefault="00350813" w:rsidP="00AE571C">
      <w:pPr>
        <w:pStyle w:val="Nadpis1"/>
        <w:rPr>
          <w:noProof/>
        </w:rPr>
      </w:pPr>
      <w:bookmarkStart w:id="6" w:name="_Toc115447950"/>
      <w:r>
        <w:rPr>
          <w:noProof/>
          <w:lang w:eastAsia="cs-CZ"/>
        </w:rPr>
        <w:lastRenderedPageBreak/>
        <w:drawing>
          <wp:anchor distT="0" distB="0" distL="114300" distR="114300" simplePos="0" relativeHeight="251708416" behindDoc="0" locked="0" layoutInCell="1" allowOverlap="1" wp14:anchorId="596C7981" wp14:editId="1C67FD0F">
            <wp:simplePos x="0" y="0"/>
            <wp:positionH relativeFrom="margin">
              <wp:align>right</wp:align>
            </wp:positionH>
            <wp:positionV relativeFrom="paragraph">
              <wp:posOffset>504532</wp:posOffset>
            </wp:positionV>
            <wp:extent cx="5753735" cy="3249295"/>
            <wp:effectExtent l="0" t="0" r="0" b="8255"/>
            <wp:wrapSquare wrapText="bothSides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924" cy="3253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E571C">
        <w:rPr>
          <w:noProof/>
        </w:rPr>
        <w:t>Výstupy projektu</w:t>
      </w:r>
      <w:bookmarkEnd w:id="6"/>
    </w:p>
    <w:p w14:paraId="3F685F43" w14:textId="70751C7A" w:rsidR="00350813" w:rsidRDefault="00350813" w:rsidP="00AE571C">
      <w:r>
        <w:rPr>
          <w:noProof/>
          <w:lang w:eastAsia="cs-CZ"/>
        </w:rPr>
        <w:drawing>
          <wp:anchor distT="0" distB="0" distL="114300" distR="114300" simplePos="0" relativeHeight="251711488" behindDoc="0" locked="0" layoutInCell="1" allowOverlap="1" wp14:anchorId="5ED1344B" wp14:editId="57D27306">
            <wp:simplePos x="0" y="0"/>
            <wp:positionH relativeFrom="margin">
              <wp:align>right</wp:align>
            </wp:positionH>
            <wp:positionV relativeFrom="paragraph">
              <wp:posOffset>3724422</wp:posOffset>
            </wp:positionV>
            <wp:extent cx="5753735" cy="3378200"/>
            <wp:effectExtent l="0" t="0" r="0" b="0"/>
            <wp:wrapSquare wrapText="bothSides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7A237BA2" wp14:editId="0626FBCC">
                <wp:simplePos x="0" y="0"/>
                <wp:positionH relativeFrom="column">
                  <wp:posOffset>1294423</wp:posOffset>
                </wp:positionH>
                <wp:positionV relativeFrom="paragraph">
                  <wp:posOffset>3410438</wp:posOffset>
                </wp:positionV>
                <wp:extent cx="3425190" cy="266700"/>
                <wp:effectExtent l="0" t="0" r="3810" b="0"/>
                <wp:wrapSquare wrapText="bothSides"/>
                <wp:docPr id="3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519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B1E3F" w14:textId="1AD152F6" w:rsidR="00350813" w:rsidRDefault="004C295A">
                            <w:r w:rsidRPr="004C295A">
                              <w:t>https://www.youtube.com/watch?v=1iaFcJDHPJM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37BA2" id="_x0000_s1028" type="#_x0000_t202" style="position:absolute;margin-left:101.9pt;margin-top:268.55pt;width:269.7pt;height:21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" stroked="f">
                <v:textbox>
                  <w:txbxContent>
                    <w:p w14:paraId="4FCB1E3F" w14:textId="1AD152F6" w:rsidR="00350813" w:rsidRDefault="004C295A">
                      <w:r w:rsidRPr="004C295A">
                        <w:t>https://www.youtube.com/watch?v=1iaFcJDHPJM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05DA0DE" w14:textId="2C387F77" w:rsidR="00350813" w:rsidRDefault="00350813" w:rsidP="00AE571C">
      <w:r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0E7EC868" wp14:editId="3F11C1DE">
                <wp:simplePos x="0" y="0"/>
                <wp:positionH relativeFrom="margin">
                  <wp:align>center</wp:align>
                </wp:positionH>
                <wp:positionV relativeFrom="paragraph">
                  <wp:posOffset>3474231</wp:posOffset>
                </wp:positionV>
                <wp:extent cx="3425190" cy="266700"/>
                <wp:effectExtent l="0" t="0" r="3810" b="0"/>
                <wp:wrapSquare wrapText="bothSides"/>
                <wp:docPr id="3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519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533B60" w14:textId="7C7E45D2" w:rsidR="00350813" w:rsidRDefault="00350813">
                            <w:r w:rsidRPr="00350813">
                              <w:t>https://www.youtube.com/watch?v=OTHLyrLDXnk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EC868" id="_x0000_s1029" type="#_x0000_t202" style="position:absolute;margin-left:0;margin-top:273.55pt;width:269.7pt;height:21pt;z-index:25171353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" stroked="f">
                <v:textbox>
                  <w:txbxContent>
                    <w:p w14:paraId="77533B60" w14:textId="7C7E45D2" w:rsidR="00350813" w:rsidRDefault="00350813">
                      <w:r w:rsidRPr="00350813">
                        <w:t>https://www.youtube.com/watch?v=OTHLyrLDXnk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96D7050" w14:textId="6D9B1E0D" w:rsidR="00350813" w:rsidRDefault="00350813" w:rsidP="00AE571C">
      <w:r>
        <w:rPr>
          <w:noProof/>
          <w:lang w:eastAsia="cs-CZ"/>
        </w:rPr>
        <w:lastRenderedPageBreak/>
        <w:drawing>
          <wp:anchor distT="0" distB="0" distL="114300" distR="114300" simplePos="0" relativeHeight="251716608" behindDoc="0" locked="0" layoutInCell="1" allowOverlap="1" wp14:anchorId="50EA4BA4" wp14:editId="0DAFCBAA">
            <wp:simplePos x="0" y="0"/>
            <wp:positionH relativeFrom="margin">
              <wp:align>left</wp:align>
            </wp:positionH>
            <wp:positionV relativeFrom="paragraph">
              <wp:posOffset>199390</wp:posOffset>
            </wp:positionV>
            <wp:extent cx="5746750" cy="3671570"/>
            <wp:effectExtent l="0" t="0" r="6350" b="5080"/>
            <wp:wrapSquare wrapText="bothSides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67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DEB081" w14:textId="358B7FA0" w:rsidR="00350813" w:rsidRDefault="00572498" w:rsidP="00AE571C">
      <w:r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43ABE61B" wp14:editId="34A77080">
                <wp:simplePos x="0" y="0"/>
                <wp:positionH relativeFrom="margin">
                  <wp:posOffset>1199125</wp:posOffset>
                </wp:positionH>
                <wp:positionV relativeFrom="paragraph">
                  <wp:posOffset>7233822</wp:posOffset>
                </wp:positionV>
                <wp:extent cx="3425190" cy="266700"/>
                <wp:effectExtent l="0" t="0" r="3810" b="0"/>
                <wp:wrapSquare wrapText="bothSides"/>
                <wp:docPr id="4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519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F1D7B" w14:textId="2469BC30" w:rsidR="00572498" w:rsidRDefault="00572498">
                            <w:r w:rsidRPr="00572498">
                              <w:t>https://www.youtube.com/watch?v=1Qw3tMIzABA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BE61B" id="_x0000_s1030" type="#_x0000_t202" style="position:absolute;margin-left:94.4pt;margin-top:569.6pt;width:269.7pt;height:21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" stroked="f">
                <v:textbox>
                  <w:txbxContent>
                    <w:p w14:paraId="7E5F1D7B" w14:textId="2469BC30" w:rsidR="00572498" w:rsidRDefault="00572498">
                      <w:r w:rsidRPr="00572498">
                        <w:t>https://www.youtube.com/watch?v=1Qw3tMIzABA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17632" behindDoc="0" locked="0" layoutInCell="1" allowOverlap="1" wp14:anchorId="6A96BDF3" wp14:editId="3CFC88CD">
            <wp:simplePos x="0" y="0"/>
            <wp:positionH relativeFrom="margin">
              <wp:posOffset>24276</wp:posOffset>
            </wp:positionH>
            <wp:positionV relativeFrom="paragraph">
              <wp:posOffset>4084222</wp:posOffset>
            </wp:positionV>
            <wp:extent cx="5753735" cy="3192780"/>
            <wp:effectExtent l="0" t="0" r="0" b="7620"/>
            <wp:wrapSquare wrapText="bothSides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50813"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024DFAF6" wp14:editId="1632261C">
                <wp:simplePos x="0" y="0"/>
                <wp:positionH relativeFrom="margin">
                  <wp:align>center</wp:align>
                </wp:positionH>
                <wp:positionV relativeFrom="paragraph">
                  <wp:posOffset>3773170</wp:posOffset>
                </wp:positionV>
                <wp:extent cx="3425190" cy="266700"/>
                <wp:effectExtent l="0" t="0" r="3810" b="0"/>
                <wp:wrapSquare wrapText="bothSides"/>
                <wp:docPr id="3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519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3E46BC" w14:textId="0361C947" w:rsidR="00350813" w:rsidRDefault="004C295A">
                            <w:r w:rsidRPr="004C295A">
                              <w:t>https://www.youtube.com/watch?v=I1OVHFV6ids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DFAF6" id="_x0000_s1031" type="#_x0000_t202" style="position:absolute;margin-left:0;margin-top:297.1pt;width:269.7pt;height:21pt;z-index:2517155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" stroked="f">
                <v:textbox>
                  <w:txbxContent>
                    <w:p w14:paraId="293E46BC" w14:textId="0361C947" w:rsidR="00350813" w:rsidRDefault="004C295A">
                      <w:r w:rsidRPr="004C295A">
                        <w:t>https://www.youtube.com/watch?v=I1OVHFV6ids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FA33187" w14:textId="509E6812" w:rsidR="00350813" w:rsidRDefault="00350813" w:rsidP="00AE571C"/>
    <w:p w14:paraId="3B3439FF" w14:textId="2E6D2ADD" w:rsidR="00AE571C" w:rsidRDefault="00B025EC" w:rsidP="00B025EC">
      <w:pPr>
        <w:pStyle w:val="Nadpis1"/>
      </w:pPr>
      <w:bookmarkStart w:id="7" w:name="_Toc115447951"/>
      <w:r>
        <w:lastRenderedPageBreak/>
        <w:t>Poděkování</w:t>
      </w:r>
      <w:bookmarkEnd w:id="7"/>
    </w:p>
    <w:p w14:paraId="2D1238B4" w14:textId="78262572" w:rsidR="00B025EC" w:rsidRPr="00B90E06" w:rsidRDefault="003F1366" w:rsidP="00E217B2">
      <w:p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Na závěr bychom chtěli poděkovat všem, díky nimž se tento projekt uskutečnil. Umožnil nám posílení informatického myšlení a digitálních kompetencí žáků a učitelů ZŠ.</w:t>
      </w:r>
    </w:p>
    <w:p w14:paraId="6A77827E" w14:textId="7DBD9BF7" w:rsidR="003F1366" w:rsidRPr="00B90E06" w:rsidRDefault="003F1366" w:rsidP="00E217B2">
      <w:p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Děkujeme:</w:t>
      </w:r>
    </w:p>
    <w:p w14:paraId="6E156164" w14:textId="314A4828" w:rsidR="003F1366" w:rsidRPr="00510AD9" w:rsidRDefault="003F1366" w:rsidP="00510AD9">
      <w:pPr>
        <w:pStyle w:val="Odstavecseseznamem"/>
        <w:numPr>
          <w:ilvl w:val="0"/>
          <w:numId w:val="10"/>
        </w:numPr>
      </w:pPr>
      <w:proofErr w:type="spellStart"/>
      <w:r w:rsidRPr="00510AD9">
        <w:t>Bildungsdire</w:t>
      </w:r>
      <w:r w:rsidR="00510AD9">
        <w:t>k</w:t>
      </w:r>
      <w:r w:rsidRPr="00510AD9">
        <w:t>tion</w:t>
      </w:r>
      <w:proofErr w:type="spellEnd"/>
      <w:r w:rsidRPr="00510AD9">
        <w:t xml:space="preserve"> </w:t>
      </w:r>
      <w:proofErr w:type="spellStart"/>
      <w:r w:rsidRPr="00510AD9">
        <w:t>für</w:t>
      </w:r>
      <w:proofErr w:type="spellEnd"/>
      <w:r w:rsidRPr="00510AD9">
        <w:t xml:space="preserve"> </w:t>
      </w:r>
      <w:proofErr w:type="spellStart"/>
      <w:proofErr w:type="gramStart"/>
      <w:r w:rsidRPr="00510AD9">
        <w:t>Wien</w:t>
      </w:r>
      <w:proofErr w:type="spellEnd"/>
      <w:r w:rsidRPr="00510AD9">
        <w:t xml:space="preserve">  /</w:t>
      </w:r>
      <w:proofErr w:type="gramEnd"/>
      <w:r w:rsidRPr="00510AD9">
        <w:t xml:space="preserve"> Vídeňské Ředitelství pro vzdělávání, Evropská kancelář (Lead partner)</w:t>
      </w:r>
    </w:p>
    <w:p w14:paraId="39430050" w14:textId="448E8D01" w:rsidR="003F1366" w:rsidRPr="00B90E06" w:rsidRDefault="003F1366" w:rsidP="00510AD9">
      <w:pPr>
        <w:pStyle w:val="Odstavecseseznamem"/>
        <w:numPr>
          <w:ilvl w:val="0"/>
          <w:numId w:val="10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Program: </w:t>
      </w:r>
      <w:proofErr w:type="spellStart"/>
      <w:r w:rsidRPr="00B90E06">
        <w:rPr>
          <w:rFonts w:cstheme="minorHAnsi"/>
          <w:sz w:val="22"/>
          <w:szCs w:val="24"/>
        </w:rPr>
        <w:t>Interreg</w:t>
      </w:r>
      <w:proofErr w:type="spellEnd"/>
      <w:r w:rsidRPr="00B90E06">
        <w:rPr>
          <w:rFonts w:cstheme="minorHAnsi"/>
          <w:sz w:val="22"/>
          <w:szCs w:val="24"/>
        </w:rPr>
        <w:t xml:space="preserve"> V-A Rakousko – Česká republika</w:t>
      </w:r>
    </w:p>
    <w:p w14:paraId="2BC42AF8" w14:textId="160C14A9" w:rsidR="003F1366" w:rsidRPr="00B90E06" w:rsidRDefault="003F1366" w:rsidP="00510AD9">
      <w:pPr>
        <w:pStyle w:val="Odstavecseseznamem"/>
        <w:numPr>
          <w:ilvl w:val="0"/>
          <w:numId w:val="10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Lužánky – středisko volného času Brno, příspěvková organizace</w:t>
      </w:r>
      <w:r w:rsidR="00357784" w:rsidRPr="00B90E06">
        <w:rPr>
          <w:rFonts w:cstheme="minorHAnsi"/>
          <w:sz w:val="22"/>
          <w:szCs w:val="24"/>
        </w:rPr>
        <w:t xml:space="preserve"> (P. Štípová, J. </w:t>
      </w:r>
      <w:proofErr w:type="spellStart"/>
      <w:r w:rsidRPr="00B90E06">
        <w:rPr>
          <w:rFonts w:cstheme="minorHAnsi"/>
          <w:sz w:val="22"/>
          <w:szCs w:val="24"/>
        </w:rPr>
        <w:t>Mimlich</w:t>
      </w:r>
      <w:proofErr w:type="spellEnd"/>
      <w:r w:rsidRPr="00B90E06">
        <w:rPr>
          <w:rFonts w:cstheme="minorHAnsi"/>
          <w:sz w:val="22"/>
          <w:szCs w:val="24"/>
        </w:rPr>
        <w:t>, L.</w:t>
      </w:r>
      <w:r w:rsidR="00357784" w:rsidRPr="00B90E06">
        <w:rPr>
          <w:rFonts w:cstheme="minorHAnsi"/>
          <w:sz w:val="22"/>
          <w:szCs w:val="24"/>
        </w:rPr>
        <w:t xml:space="preserve"> </w:t>
      </w:r>
      <w:proofErr w:type="spellStart"/>
      <w:r w:rsidRPr="00B90E06">
        <w:rPr>
          <w:rFonts w:cstheme="minorHAnsi"/>
          <w:sz w:val="22"/>
          <w:szCs w:val="24"/>
        </w:rPr>
        <w:t>Baxant</w:t>
      </w:r>
      <w:proofErr w:type="spellEnd"/>
      <w:r w:rsidRPr="00B90E06">
        <w:rPr>
          <w:rFonts w:cstheme="minorHAnsi"/>
          <w:sz w:val="22"/>
          <w:szCs w:val="24"/>
        </w:rPr>
        <w:t>)</w:t>
      </w:r>
    </w:p>
    <w:p w14:paraId="15B35658" w14:textId="5A1BB4DA" w:rsidR="003F1366" w:rsidRPr="00B90E06" w:rsidRDefault="003F1366" w:rsidP="00E217B2">
      <w:p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Samozřejmě nesmíme opomenout naše studenty, bez kterých by tento program nebylo možno zrealizovat.</w:t>
      </w:r>
    </w:p>
    <w:p w14:paraId="73F5F5EB" w14:textId="116737BF" w:rsidR="003F1366" w:rsidRPr="00B90E06" w:rsidRDefault="003F1366" w:rsidP="00E217B2">
      <w:pPr>
        <w:pStyle w:val="Odstavecseseznamem"/>
        <w:numPr>
          <w:ilvl w:val="0"/>
          <w:numId w:val="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Filip Kratochvíla</w:t>
      </w:r>
    </w:p>
    <w:p w14:paraId="3FD26025" w14:textId="7615FD28" w:rsidR="003F1366" w:rsidRPr="00B90E06" w:rsidRDefault="003F1366" w:rsidP="00E217B2">
      <w:pPr>
        <w:pStyle w:val="Odstavecseseznamem"/>
        <w:numPr>
          <w:ilvl w:val="0"/>
          <w:numId w:val="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Lenka </w:t>
      </w:r>
      <w:proofErr w:type="spellStart"/>
      <w:r w:rsidRPr="00B90E06">
        <w:rPr>
          <w:rFonts w:cstheme="minorHAnsi"/>
          <w:sz w:val="22"/>
          <w:szCs w:val="24"/>
        </w:rPr>
        <w:t>Lačňáková</w:t>
      </w:r>
      <w:proofErr w:type="spellEnd"/>
    </w:p>
    <w:p w14:paraId="449DF1A0" w14:textId="3A3B90C7" w:rsidR="003F1366" w:rsidRPr="00B90E06" w:rsidRDefault="003F1366" w:rsidP="00E217B2">
      <w:pPr>
        <w:pStyle w:val="Odstavecseseznamem"/>
        <w:numPr>
          <w:ilvl w:val="0"/>
          <w:numId w:val="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Tomáš </w:t>
      </w:r>
      <w:proofErr w:type="spellStart"/>
      <w:r w:rsidRPr="00B90E06">
        <w:rPr>
          <w:rFonts w:cstheme="minorHAnsi"/>
          <w:sz w:val="22"/>
          <w:szCs w:val="24"/>
        </w:rPr>
        <w:t>Gališ</w:t>
      </w:r>
      <w:proofErr w:type="spellEnd"/>
    </w:p>
    <w:p w14:paraId="1A2DE25C" w14:textId="592557B3" w:rsidR="003F1366" w:rsidRPr="00B90E06" w:rsidRDefault="003F1366" w:rsidP="00E217B2">
      <w:pPr>
        <w:pStyle w:val="Odstavecseseznamem"/>
        <w:numPr>
          <w:ilvl w:val="0"/>
          <w:numId w:val="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František Blaha</w:t>
      </w:r>
    </w:p>
    <w:p w14:paraId="1B6E5DBE" w14:textId="72BF8434" w:rsidR="003F1366" w:rsidRPr="00B90E06" w:rsidRDefault="003F1366" w:rsidP="00E217B2">
      <w:pPr>
        <w:pStyle w:val="Odstavecseseznamem"/>
        <w:numPr>
          <w:ilvl w:val="0"/>
          <w:numId w:val="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Lucie Doležalová</w:t>
      </w:r>
    </w:p>
    <w:p w14:paraId="383FA46B" w14:textId="5032DC90" w:rsidR="003F1366" w:rsidRPr="00B90E06" w:rsidRDefault="003F1366" w:rsidP="00E217B2">
      <w:pPr>
        <w:pStyle w:val="Odstavecseseznamem"/>
        <w:numPr>
          <w:ilvl w:val="0"/>
          <w:numId w:val="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Ondřej Uherek</w:t>
      </w:r>
    </w:p>
    <w:p w14:paraId="4A445A73" w14:textId="04B9FF38" w:rsidR="003F1366" w:rsidRPr="00B90E06" w:rsidRDefault="003F1366" w:rsidP="00E217B2">
      <w:pPr>
        <w:pStyle w:val="Odstavecseseznamem"/>
        <w:numPr>
          <w:ilvl w:val="0"/>
          <w:numId w:val="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Lukáš Cibulka</w:t>
      </w:r>
    </w:p>
    <w:p w14:paraId="6E80B9FE" w14:textId="549D53B3" w:rsidR="003F1366" w:rsidRPr="00B90E06" w:rsidRDefault="003F1366" w:rsidP="00E217B2">
      <w:pPr>
        <w:pStyle w:val="Odstavecseseznamem"/>
        <w:numPr>
          <w:ilvl w:val="0"/>
          <w:numId w:val="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Jan </w:t>
      </w:r>
      <w:proofErr w:type="spellStart"/>
      <w:r w:rsidRPr="00B90E06">
        <w:rPr>
          <w:rFonts w:cstheme="minorHAnsi"/>
          <w:sz w:val="22"/>
          <w:szCs w:val="24"/>
        </w:rPr>
        <w:t>Riegl</w:t>
      </w:r>
      <w:proofErr w:type="spellEnd"/>
    </w:p>
    <w:p w14:paraId="32A0D7B0" w14:textId="51C17B6E" w:rsidR="003F1366" w:rsidRPr="00B90E06" w:rsidRDefault="003F1366" w:rsidP="00E217B2">
      <w:pPr>
        <w:pStyle w:val="Odstavecseseznamem"/>
        <w:numPr>
          <w:ilvl w:val="0"/>
          <w:numId w:val="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Kateřina </w:t>
      </w:r>
      <w:proofErr w:type="spellStart"/>
      <w:r w:rsidRPr="00B90E06">
        <w:rPr>
          <w:rFonts w:cstheme="minorHAnsi"/>
          <w:sz w:val="22"/>
          <w:szCs w:val="24"/>
        </w:rPr>
        <w:t>Šeďová</w:t>
      </w:r>
      <w:proofErr w:type="spellEnd"/>
    </w:p>
    <w:p w14:paraId="06A90B8C" w14:textId="09BEE7CC" w:rsidR="00357784" w:rsidRPr="00B90E06" w:rsidRDefault="00357784" w:rsidP="00E217B2">
      <w:p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A také nově příchozím členům, díky nimž bude projekt </w:t>
      </w:r>
      <w:proofErr w:type="spellStart"/>
      <w:r w:rsidRPr="00B90E06">
        <w:rPr>
          <w:rFonts w:cstheme="minorHAnsi"/>
          <w:sz w:val="22"/>
          <w:szCs w:val="24"/>
        </w:rPr>
        <w:t>DigiMe</w:t>
      </w:r>
      <w:proofErr w:type="spellEnd"/>
      <w:r w:rsidRPr="00B90E06">
        <w:rPr>
          <w:rFonts w:cstheme="minorHAnsi"/>
          <w:sz w:val="22"/>
          <w:szCs w:val="24"/>
        </w:rPr>
        <w:t xml:space="preserve"> pokračovat</w:t>
      </w:r>
      <w:r w:rsidR="00510AD9">
        <w:rPr>
          <w:rFonts w:cstheme="minorHAnsi"/>
          <w:sz w:val="22"/>
          <w:szCs w:val="24"/>
        </w:rPr>
        <w:t>.</w:t>
      </w:r>
    </w:p>
    <w:p w14:paraId="3671A9FC" w14:textId="28936033" w:rsidR="00357784" w:rsidRPr="00B90E06" w:rsidRDefault="00357784" w:rsidP="00E217B2">
      <w:pPr>
        <w:pStyle w:val="Odstavecseseznamem"/>
        <w:numPr>
          <w:ilvl w:val="0"/>
          <w:numId w:val="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Natálie Kratochvílová,</w:t>
      </w:r>
    </w:p>
    <w:p w14:paraId="38DE5F6B" w14:textId="1E2B75C7" w:rsidR="00357784" w:rsidRPr="00B90E06" w:rsidRDefault="00357784" w:rsidP="00E217B2">
      <w:pPr>
        <w:pStyle w:val="Odstavecseseznamem"/>
        <w:numPr>
          <w:ilvl w:val="0"/>
          <w:numId w:val="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Valerie </w:t>
      </w:r>
      <w:proofErr w:type="spellStart"/>
      <w:r w:rsidRPr="00B90E06">
        <w:rPr>
          <w:rFonts w:cstheme="minorHAnsi"/>
          <w:sz w:val="22"/>
          <w:szCs w:val="24"/>
        </w:rPr>
        <w:t>Bábíčková</w:t>
      </w:r>
      <w:proofErr w:type="spellEnd"/>
    </w:p>
    <w:p w14:paraId="04520C78" w14:textId="4866FFA5" w:rsidR="00357784" w:rsidRPr="00B90E06" w:rsidRDefault="00357784" w:rsidP="00357784">
      <w:pPr>
        <w:pStyle w:val="Odstavecseseznamem"/>
        <w:numPr>
          <w:ilvl w:val="0"/>
          <w:numId w:val="5"/>
        </w:numPr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Michal Prát</w:t>
      </w:r>
    </w:p>
    <w:p w14:paraId="7A05F482" w14:textId="59D0D344" w:rsidR="00357784" w:rsidRPr="00B90E06" w:rsidRDefault="00357784" w:rsidP="00357784">
      <w:pPr>
        <w:pStyle w:val="Odstavecseseznamem"/>
        <w:numPr>
          <w:ilvl w:val="0"/>
          <w:numId w:val="5"/>
        </w:numPr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Tomáš Jančík</w:t>
      </w:r>
    </w:p>
    <w:p w14:paraId="3B45B66A" w14:textId="643C5846" w:rsidR="002C56BA" w:rsidRPr="00B90E06" w:rsidRDefault="002C56BA" w:rsidP="00357784">
      <w:pPr>
        <w:pStyle w:val="Odstavecseseznamem"/>
        <w:numPr>
          <w:ilvl w:val="0"/>
          <w:numId w:val="5"/>
        </w:numPr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Petr Studený</w:t>
      </w:r>
    </w:p>
    <w:p w14:paraId="7A1369A4" w14:textId="3C23C1F7" w:rsidR="00B90E06" w:rsidRPr="00B90E06" w:rsidRDefault="00B90E06" w:rsidP="00357784">
      <w:pPr>
        <w:pStyle w:val="Odstavecseseznamem"/>
        <w:numPr>
          <w:ilvl w:val="0"/>
          <w:numId w:val="5"/>
        </w:numPr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Klaudie Malá</w:t>
      </w:r>
    </w:p>
    <w:p w14:paraId="42D50489" w14:textId="3075FCC3" w:rsidR="00B90E06" w:rsidRPr="00B90E06" w:rsidRDefault="00B90E06" w:rsidP="00357784">
      <w:pPr>
        <w:pStyle w:val="Odstavecseseznamem"/>
        <w:numPr>
          <w:ilvl w:val="0"/>
          <w:numId w:val="5"/>
        </w:numPr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Kryštof Koníček</w:t>
      </w:r>
    </w:p>
    <w:p w14:paraId="353752B9" w14:textId="55FC6745" w:rsidR="002C56BA" w:rsidRDefault="002C56BA" w:rsidP="002C56BA">
      <w:pPr>
        <w:rPr>
          <w:rFonts w:cstheme="minorHAnsi"/>
          <w:sz w:val="24"/>
          <w:szCs w:val="24"/>
        </w:rPr>
      </w:pPr>
    </w:p>
    <w:p w14:paraId="452D024C" w14:textId="77777777" w:rsidR="002C56BA" w:rsidRPr="00B90E06" w:rsidRDefault="002C56BA" w:rsidP="002C56BA">
      <w:pPr>
        <w:spacing w:after="60"/>
        <w:jc w:val="right"/>
        <w:rPr>
          <w:rFonts w:cstheme="minorHAnsi"/>
          <w:sz w:val="22"/>
          <w:szCs w:val="22"/>
        </w:rPr>
      </w:pPr>
      <w:r w:rsidRPr="00B90E06">
        <w:rPr>
          <w:rFonts w:cstheme="minorHAnsi"/>
          <w:sz w:val="22"/>
          <w:szCs w:val="22"/>
        </w:rPr>
        <w:t xml:space="preserve">Pavel </w:t>
      </w:r>
      <w:proofErr w:type="spellStart"/>
      <w:r w:rsidRPr="00B90E06">
        <w:rPr>
          <w:rFonts w:cstheme="minorHAnsi"/>
          <w:sz w:val="22"/>
          <w:szCs w:val="22"/>
        </w:rPr>
        <w:t>Prošvic</w:t>
      </w:r>
      <w:proofErr w:type="spellEnd"/>
    </w:p>
    <w:p w14:paraId="4F1294F0" w14:textId="47097175" w:rsidR="002C56BA" w:rsidRPr="00B90E06" w:rsidRDefault="002C56BA" w:rsidP="002C56BA">
      <w:pPr>
        <w:spacing w:after="60"/>
        <w:jc w:val="right"/>
        <w:rPr>
          <w:rFonts w:cstheme="minorHAnsi"/>
          <w:sz w:val="22"/>
          <w:szCs w:val="22"/>
        </w:rPr>
      </w:pPr>
      <w:r w:rsidRPr="00B90E06">
        <w:rPr>
          <w:rFonts w:cstheme="minorHAnsi"/>
          <w:sz w:val="22"/>
          <w:szCs w:val="22"/>
        </w:rPr>
        <w:t>Michal Vybíral</w:t>
      </w:r>
    </w:p>
    <w:sectPr w:rsidR="002C56BA" w:rsidRPr="00B90E06" w:rsidSect="00333116">
      <w:headerReference w:type="default" r:id="rId50"/>
      <w:footerReference w:type="default" r:id="rId51"/>
      <w:pgSz w:w="11900" w:h="16840"/>
      <w:pgMar w:top="1417" w:right="1417" w:bottom="1417" w:left="1417" w:header="215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BB878B" w14:textId="77777777" w:rsidR="00387290" w:rsidRDefault="00387290" w:rsidP="00B24D9C">
      <w:r>
        <w:separator/>
      </w:r>
    </w:p>
  </w:endnote>
  <w:endnote w:type="continuationSeparator" w:id="0">
    <w:p w14:paraId="4D50791A" w14:textId="77777777" w:rsidR="00387290" w:rsidRDefault="00387290" w:rsidP="00B24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DBB78" w14:textId="00447DD4" w:rsidR="00384145" w:rsidRDefault="00384145" w:rsidP="00B24D9C">
    <w:pPr>
      <w:pStyle w:val="Zpat"/>
    </w:pPr>
    <w:r w:rsidRPr="00384145">
      <w:rPr>
        <w:noProof/>
        <w:lang w:eastAsia="cs-CZ"/>
      </w:rPr>
      <w:drawing>
        <wp:anchor distT="0" distB="0" distL="114300" distR="114300" simplePos="0" relativeHeight="251658240" behindDoc="1" locked="0" layoutInCell="1" allowOverlap="1" wp14:anchorId="063025B5" wp14:editId="002353AB">
          <wp:simplePos x="0" y="0"/>
          <wp:positionH relativeFrom="column">
            <wp:posOffset>-1148080</wp:posOffset>
          </wp:positionH>
          <wp:positionV relativeFrom="paragraph">
            <wp:posOffset>-1477442</wp:posOffset>
          </wp:positionV>
          <wp:extent cx="7826384" cy="2121049"/>
          <wp:effectExtent l="0" t="0" r="0" b="0"/>
          <wp:wrapNone/>
          <wp:docPr id="9" name="Obráze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6384" cy="21210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1C4433" w14:textId="77777777" w:rsidR="00387290" w:rsidRDefault="00387290" w:rsidP="00B24D9C">
      <w:r>
        <w:separator/>
      </w:r>
    </w:p>
  </w:footnote>
  <w:footnote w:type="continuationSeparator" w:id="0">
    <w:p w14:paraId="33E5A5FF" w14:textId="77777777" w:rsidR="00387290" w:rsidRDefault="00387290" w:rsidP="00B24D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BA440" w14:textId="77777777" w:rsidR="00384145" w:rsidRDefault="005F23C7" w:rsidP="00B24D9C">
    <w:pPr>
      <w:pStyle w:val="Zhlav"/>
    </w:pPr>
    <w:r w:rsidRPr="005F23C7">
      <w:rPr>
        <w:noProof/>
        <w:lang w:eastAsia="cs-CZ"/>
      </w:rPr>
      <w:drawing>
        <wp:anchor distT="0" distB="0" distL="114300" distR="114300" simplePos="0" relativeHeight="251660288" behindDoc="1" locked="0" layoutInCell="1" allowOverlap="1" wp14:anchorId="69B59A78" wp14:editId="76F3E89F">
          <wp:simplePos x="0" y="0"/>
          <wp:positionH relativeFrom="column">
            <wp:posOffset>2540</wp:posOffset>
          </wp:positionH>
          <wp:positionV relativeFrom="paragraph">
            <wp:posOffset>-875233</wp:posOffset>
          </wp:positionV>
          <wp:extent cx="5756910" cy="594360"/>
          <wp:effectExtent l="0" t="0" r="0" b="2540"/>
          <wp:wrapNone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E5903AB" w14:textId="77777777" w:rsidR="00384145" w:rsidRDefault="00384145" w:rsidP="00B24D9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76EF6"/>
    <w:multiLevelType w:val="hybridMultilevel"/>
    <w:tmpl w:val="6B4CA30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CC06C2"/>
    <w:multiLevelType w:val="hybridMultilevel"/>
    <w:tmpl w:val="B6264A28"/>
    <w:lvl w:ilvl="0" w:tplc="3F200B24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CD40F6"/>
    <w:multiLevelType w:val="hybridMultilevel"/>
    <w:tmpl w:val="BF84D796"/>
    <w:lvl w:ilvl="0" w:tplc="9C7E3980">
      <w:start w:val="2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BA4E77"/>
    <w:multiLevelType w:val="hybridMultilevel"/>
    <w:tmpl w:val="E046746C"/>
    <w:lvl w:ilvl="0" w:tplc="9C7E3980">
      <w:start w:val="2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CF76C4"/>
    <w:multiLevelType w:val="hybridMultilevel"/>
    <w:tmpl w:val="CFFA3CCE"/>
    <w:lvl w:ilvl="0" w:tplc="B63A4650">
      <w:start w:val="2"/>
      <w:numFmt w:val="bullet"/>
      <w:lvlText w:val="-"/>
      <w:lvlJc w:val="left"/>
      <w:pPr>
        <w:ind w:left="108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41122355"/>
    <w:multiLevelType w:val="hybridMultilevel"/>
    <w:tmpl w:val="BF3CED4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D1E487B"/>
    <w:multiLevelType w:val="hybridMultilevel"/>
    <w:tmpl w:val="D99E11E4"/>
    <w:lvl w:ilvl="0" w:tplc="9C7E3980">
      <w:start w:val="2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CAB5990"/>
    <w:multiLevelType w:val="hybridMultilevel"/>
    <w:tmpl w:val="91F275B4"/>
    <w:lvl w:ilvl="0" w:tplc="EACE78E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FA0479E"/>
    <w:multiLevelType w:val="hybridMultilevel"/>
    <w:tmpl w:val="36EC613A"/>
    <w:lvl w:ilvl="0" w:tplc="9C7E3980">
      <w:start w:val="2"/>
      <w:numFmt w:val="bullet"/>
      <w:lvlText w:val="-"/>
      <w:lvlJc w:val="left"/>
      <w:pPr>
        <w:ind w:left="108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60DB7ECE"/>
    <w:multiLevelType w:val="hybridMultilevel"/>
    <w:tmpl w:val="F6AA9330"/>
    <w:lvl w:ilvl="0" w:tplc="DEC6D4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4AB41C3"/>
    <w:multiLevelType w:val="hybridMultilevel"/>
    <w:tmpl w:val="7068C04E"/>
    <w:lvl w:ilvl="0" w:tplc="9946A64E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30765405">
    <w:abstractNumId w:val="5"/>
  </w:num>
  <w:num w:numId="2" w16cid:durableId="29886334">
    <w:abstractNumId w:val="4"/>
  </w:num>
  <w:num w:numId="3" w16cid:durableId="1692993992">
    <w:abstractNumId w:val="8"/>
  </w:num>
  <w:num w:numId="4" w16cid:durableId="324936794">
    <w:abstractNumId w:val="0"/>
  </w:num>
  <w:num w:numId="5" w16cid:durableId="1242830234">
    <w:abstractNumId w:val="1"/>
  </w:num>
  <w:num w:numId="6" w16cid:durableId="1324774639">
    <w:abstractNumId w:val="10"/>
  </w:num>
  <w:num w:numId="7" w16cid:durableId="1825704024">
    <w:abstractNumId w:val="7"/>
  </w:num>
  <w:num w:numId="8" w16cid:durableId="259527529">
    <w:abstractNumId w:val="9"/>
  </w:num>
  <w:num w:numId="9" w16cid:durableId="745105143">
    <w:abstractNumId w:val="6"/>
  </w:num>
  <w:num w:numId="10" w16cid:durableId="1333874581">
    <w:abstractNumId w:val="3"/>
  </w:num>
  <w:num w:numId="11" w16cid:durableId="19375199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49E4"/>
    <w:rsid w:val="00035429"/>
    <w:rsid w:val="000E3E6E"/>
    <w:rsid w:val="00137366"/>
    <w:rsid w:val="00166030"/>
    <w:rsid w:val="00172B36"/>
    <w:rsid w:val="0017789B"/>
    <w:rsid w:val="001A1901"/>
    <w:rsid w:val="001C2F0E"/>
    <w:rsid w:val="001D4DE5"/>
    <w:rsid w:val="002012C4"/>
    <w:rsid w:val="00204340"/>
    <w:rsid w:val="002B0BE0"/>
    <w:rsid w:val="002C56BA"/>
    <w:rsid w:val="002D261F"/>
    <w:rsid w:val="00332714"/>
    <w:rsid w:val="00333116"/>
    <w:rsid w:val="00350813"/>
    <w:rsid w:val="00357784"/>
    <w:rsid w:val="00384145"/>
    <w:rsid w:val="00387290"/>
    <w:rsid w:val="003C4B12"/>
    <w:rsid w:val="003D6400"/>
    <w:rsid w:val="003F1366"/>
    <w:rsid w:val="0046678B"/>
    <w:rsid w:val="00492A40"/>
    <w:rsid w:val="004C295A"/>
    <w:rsid w:val="004E63D4"/>
    <w:rsid w:val="00510AD9"/>
    <w:rsid w:val="00514376"/>
    <w:rsid w:val="00572498"/>
    <w:rsid w:val="005F23C7"/>
    <w:rsid w:val="00622E9E"/>
    <w:rsid w:val="006477DF"/>
    <w:rsid w:val="00691090"/>
    <w:rsid w:val="006B3869"/>
    <w:rsid w:val="006D3720"/>
    <w:rsid w:val="00713879"/>
    <w:rsid w:val="00722E2B"/>
    <w:rsid w:val="00780D02"/>
    <w:rsid w:val="007B212B"/>
    <w:rsid w:val="007C5890"/>
    <w:rsid w:val="0081266D"/>
    <w:rsid w:val="008A30A4"/>
    <w:rsid w:val="009245E6"/>
    <w:rsid w:val="009E023E"/>
    <w:rsid w:val="00A149E4"/>
    <w:rsid w:val="00A175C1"/>
    <w:rsid w:val="00A26B42"/>
    <w:rsid w:val="00A72747"/>
    <w:rsid w:val="00AE571C"/>
    <w:rsid w:val="00AF3DFA"/>
    <w:rsid w:val="00B025EC"/>
    <w:rsid w:val="00B24D9C"/>
    <w:rsid w:val="00B80FD9"/>
    <w:rsid w:val="00B90E06"/>
    <w:rsid w:val="00BA3086"/>
    <w:rsid w:val="00C556E3"/>
    <w:rsid w:val="00CA3763"/>
    <w:rsid w:val="00CF358E"/>
    <w:rsid w:val="00D3047F"/>
    <w:rsid w:val="00D6578D"/>
    <w:rsid w:val="00E06DE7"/>
    <w:rsid w:val="00E217B2"/>
    <w:rsid w:val="00E32079"/>
    <w:rsid w:val="00EA5769"/>
    <w:rsid w:val="00F012C9"/>
    <w:rsid w:val="00F249E8"/>
    <w:rsid w:val="00F724F0"/>
    <w:rsid w:val="00FE391C"/>
    <w:rsid w:val="00FF3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92E3AD"/>
  <w15:docId w15:val="{BCFF1B1A-09AA-45B2-91DB-7DBEA9ED5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B3869"/>
  </w:style>
  <w:style w:type="paragraph" w:styleId="Nadpis1">
    <w:name w:val="heading 1"/>
    <w:basedOn w:val="Normln"/>
    <w:next w:val="Normln"/>
    <w:link w:val="Nadpis1Char"/>
    <w:uiPriority w:val="9"/>
    <w:qFormat/>
    <w:rsid w:val="006B3869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6B3869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6B3869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B386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B386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B386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B386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B386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B3869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4145"/>
  </w:style>
  <w:style w:type="paragraph" w:styleId="Zpat">
    <w:name w:val="footer"/>
    <w:basedOn w:val="Normln"/>
    <w:link w:val="Zpat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4145"/>
  </w:style>
  <w:style w:type="character" w:customStyle="1" w:styleId="Nadpis1Char">
    <w:name w:val="Nadpis 1 Char"/>
    <w:basedOn w:val="Standardnpsmoodstavce"/>
    <w:link w:val="Nadpis1"/>
    <w:uiPriority w:val="9"/>
    <w:rsid w:val="006B386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B3869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B3869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B3869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B3869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B3869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B3869"/>
    <w:rPr>
      <w:b/>
      <w:bCs/>
      <w:i/>
      <w:iCs/>
    </w:rPr>
  </w:style>
  <w:style w:type="paragraph" w:styleId="Titulek">
    <w:name w:val="caption"/>
    <w:basedOn w:val="Normln"/>
    <w:next w:val="Normln"/>
    <w:uiPriority w:val="35"/>
    <w:unhideWhenUsed/>
    <w:qFormat/>
    <w:rsid w:val="006B3869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6B3869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6B3869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B3869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B3869"/>
    <w:rPr>
      <w:color w:val="44546A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6B3869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6B3869"/>
    <w:rPr>
      <w:i/>
      <w:iCs/>
      <w:color w:val="7B7B7B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B3869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B3869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006B3869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6B3869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6B3869"/>
    <w:pPr>
      <w:spacing w:after="100"/>
      <w:ind w:left="210"/>
    </w:pPr>
  </w:style>
  <w:style w:type="paragraph" w:styleId="Obsah3">
    <w:name w:val="toc 3"/>
    <w:basedOn w:val="Normln"/>
    <w:next w:val="Normln"/>
    <w:autoRedefine/>
    <w:uiPriority w:val="39"/>
    <w:unhideWhenUsed/>
    <w:rsid w:val="006B3869"/>
    <w:pPr>
      <w:spacing w:after="100"/>
      <w:ind w:left="420"/>
    </w:pPr>
  </w:style>
  <w:style w:type="paragraph" w:styleId="Odstavecseseznamem">
    <w:name w:val="List Paragraph"/>
    <w:basedOn w:val="Normln"/>
    <w:uiPriority w:val="34"/>
    <w:qFormat/>
    <w:rsid w:val="004E63D4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4E63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F724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461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8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0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www.youtube.com/channel/UC0OHww4AoaKc676B6d9Ev0Q" TargetMode="External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www.youtube.com/channel/UC0OHww4AoaKc676B6d9Ev0Q" TargetMode="External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image" Target="media/image1.png"/><Relationship Id="rId51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YSOCI~1\AppData\Local\Temp\DigiME_hl_papir_sablona-CZ-5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53D8FC-9A08-4CF2-8951-9E25594C52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DigiME_hl_papir_sablona-CZ-5.dotx</Template>
  <TotalTime>378</TotalTime>
  <Pages>24</Pages>
  <Words>1520</Words>
  <Characters>8971</Characters>
  <Application>Microsoft Office Word</Application>
  <DocSecurity>0</DocSecurity>
  <Lines>74</Lines>
  <Paragraphs>20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Michal Vybíral</dc:creator>
  <cp:lastModifiedBy>Jitka Janů</cp:lastModifiedBy>
  <cp:revision>37</cp:revision>
  <dcterms:created xsi:type="dcterms:W3CDTF">2021-11-26T08:39:00Z</dcterms:created>
  <dcterms:modified xsi:type="dcterms:W3CDTF">2022-09-30T14:32:00Z</dcterms:modified>
</cp:coreProperties>
</file>